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A15CC" w14:textId="77777777" w:rsidR="00BB1E97" w:rsidRPr="00D65153" w:rsidRDefault="00BB1E97" w:rsidP="00DB2FD1">
      <w:pPr>
        <w:spacing w:after="0" w:line="240" w:lineRule="auto"/>
        <w:rPr>
          <w:sz w:val="24"/>
        </w:rPr>
      </w:pPr>
    </w:p>
    <w:p w14:paraId="6232DDD1" w14:textId="77777777" w:rsidR="00D65153" w:rsidRPr="00D65153" w:rsidRDefault="00DB2FD1" w:rsidP="00DB2FD1">
      <w:pPr>
        <w:tabs>
          <w:tab w:val="left" w:pos="3030"/>
        </w:tabs>
        <w:spacing w:after="0" w:line="240" w:lineRule="auto"/>
        <w:jc w:val="center"/>
        <w:rPr>
          <w:rFonts w:ascii="Arial" w:hAnsi="Arial" w:cs="Arial"/>
          <w:b/>
          <w:color w:val="538135" w:themeColor="accent6" w:themeShade="BF"/>
          <w:sz w:val="56"/>
          <w:szCs w:val="72"/>
        </w:rPr>
      </w:pPr>
      <w:r w:rsidRPr="00D65153">
        <w:rPr>
          <w:rFonts w:ascii="Arial" w:hAnsi="Arial" w:cs="Arial"/>
          <w:b/>
          <w:color w:val="538135" w:themeColor="accent6" w:themeShade="BF"/>
          <w:sz w:val="56"/>
          <w:szCs w:val="72"/>
        </w:rPr>
        <w:t>Anmeldeformular</w:t>
      </w:r>
      <w:r w:rsidR="00D65153" w:rsidRPr="00D65153">
        <w:rPr>
          <w:rFonts w:ascii="Arial" w:hAnsi="Arial" w:cs="Arial"/>
          <w:b/>
          <w:color w:val="538135" w:themeColor="accent6" w:themeShade="BF"/>
          <w:sz w:val="56"/>
          <w:szCs w:val="72"/>
        </w:rPr>
        <w:t xml:space="preserve"> </w:t>
      </w:r>
    </w:p>
    <w:p w14:paraId="5474894B" w14:textId="77777777" w:rsidR="00DB2FD1" w:rsidRPr="00D65153" w:rsidRDefault="00DB2FD1" w:rsidP="00DB2FD1">
      <w:pPr>
        <w:tabs>
          <w:tab w:val="left" w:pos="3030"/>
        </w:tabs>
        <w:spacing w:after="0" w:line="240" w:lineRule="auto"/>
        <w:jc w:val="center"/>
        <w:rPr>
          <w:rFonts w:ascii="Arial" w:hAnsi="Arial" w:cs="Arial"/>
          <w:b/>
          <w:color w:val="538135" w:themeColor="accent6" w:themeShade="BF"/>
          <w:sz w:val="56"/>
          <w:szCs w:val="72"/>
        </w:rPr>
      </w:pPr>
      <w:r w:rsidRPr="00D65153">
        <w:rPr>
          <w:rFonts w:ascii="Arial" w:hAnsi="Arial" w:cs="Arial"/>
          <w:b/>
          <w:color w:val="538135" w:themeColor="accent6" w:themeShade="BF"/>
          <w:sz w:val="72"/>
          <w:szCs w:val="72"/>
        </w:rPr>
        <w:t>Mahlzeitendienst</w:t>
      </w:r>
    </w:p>
    <w:p w14:paraId="15C3F171" w14:textId="77777777" w:rsidR="00DB2FD1" w:rsidRDefault="00DB2FD1" w:rsidP="00DB2FD1">
      <w:pPr>
        <w:spacing w:after="0" w:line="240" w:lineRule="auto"/>
      </w:pPr>
    </w:p>
    <w:p w14:paraId="191244CF" w14:textId="77777777" w:rsidR="00DB2FD1" w:rsidRDefault="00DB2FD1" w:rsidP="00DB2FD1">
      <w:pPr>
        <w:spacing w:after="0" w:line="240" w:lineRule="auto"/>
      </w:pPr>
    </w:p>
    <w:p w14:paraId="6CE67AFC" w14:textId="77777777" w:rsidR="00D65153" w:rsidRDefault="00D65153" w:rsidP="00DB2FD1">
      <w:pPr>
        <w:spacing w:after="0" w:line="240" w:lineRule="auto"/>
      </w:pPr>
    </w:p>
    <w:p w14:paraId="610901D1" w14:textId="77777777" w:rsidR="00DB2FD1" w:rsidRPr="00A4579F" w:rsidRDefault="00DB2FD1" w:rsidP="00DB2FD1">
      <w:pPr>
        <w:spacing w:after="0" w:line="240" w:lineRule="auto"/>
        <w:rPr>
          <w:b/>
          <w:color w:val="538135" w:themeColor="accent6" w:themeShade="BF"/>
          <w:sz w:val="28"/>
        </w:rPr>
      </w:pPr>
      <w:r w:rsidRPr="00A4579F">
        <w:rPr>
          <w:b/>
          <w:color w:val="538135" w:themeColor="accent6" w:themeShade="BF"/>
          <w:sz w:val="28"/>
        </w:rPr>
        <w:t>Empfänger Mahlzeitendienst</w:t>
      </w:r>
    </w:p>
    <w:p w14:paraId="31979AE6" w14:textId="77777777" w:rsidR="00DB2FD1" w:rsidRPr="00DB2FD1" w:rsidRDefault="00DB2FD1" w:rsidP="00DB2FD1">
      <w:pPr>
        <w:spacing w:after="0" w:line="240" w:lineRule="auto"/>
        <w:rPr>
          <w:sz w:val="10"/>
        </w:rPr>
      </w:pPr>
    </w:p>
    <w:tbl>
      <w:tblPr>
        <w:tblStyle w:val="TableGrid"/>
        <w:tblW w:w="9074" w:type="dxa"/>
        <w:tblLook w:val="04A0" w:firstRow="1" w:lastRow="0" w:firstColumn="1" w:lastColumn="0" w:noHBand="0" w:noVBand="1"/>
      </w:tblPr>
      <w:tblGrid>
        <w:gridCol w:w="1557"/>
        <w:gridCol w:w="2839"/>
        <w:gridCol w:w="1561"/>
        <w:gridCol w:w="3117"/>
      </w:tblGrid>
      <w:tr w:rsidR="00DB2FD1" w14:paraId="38F8C1D1" w14:textId="77777777" w:rsidTr="00531EDD">
        <w:trPr>
          <w:trHeight w:val="348"/>
        </w:trPr>
        <w:tc>
          <w:tcPr>
            <w:tcW w:w="1557" w:type="dxa"/>
            <w:vAlign w:val="center"/>
          </w:tcPr>
          <w:p w14:paraId="201E3995" w14:textId="77777777" w:rsidR="00DB2FD1" w:rsidRDefault="00DB2FD1" w:rsidP="00DB2FD1">
            <w:r>
              <w:t>Name</w:t>
            </w:r>
          </w:p>
        </w:tc>
        <w:tc>
          <w:tcPr>
            <w:tcW w:w="2839" w:type="dxa"/>
            <w:vAlign w:val="center"/>
          </w:tcPr>
          <w:p w14:paraId="4293BC4E" w14:textId="77777777" w:rsidR="00DB2FD1" w:rsidRPr="00552D85" w:rsidRDefault="00552D85" w:rsidP="00DB2FD1">
            <w:pPr>
              <w:rPr>
                <w:b/>
              </w:rPr>
            </w:pPr>
            <w:r w:rsidRPr="00552D85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552D85">
              <w:rPr>
                <w:b/>
              </w:rPr>
              <w:instrText xml:space="preserve"> FORMTEXT </w:instrText>
            </w:r>
            <w:r w:rsidRPr="00552D85">
              <w:rPr>
                <w:b/>
              </w:rPr>
            </w:r>
            <w:r w:rsidRPr="00552D85">
              <w:rPr>
                <w:b/>
              </w:rPr>
              <w:fldChar w:fldCharType="separate"/>
            </w:r>
            <w:r w:rsidR="007E60D4">
              <w:rPr>
                <w:b/>
              </w:rPr>
              <w:t> </w:t>
            </w:r>
            <w:r w:rsidR="007E60D4">
              <w:rPr>
                <w:b/>
              </w:rPr>
              <w:t> </w:t>
            </w:r>
            <w:r w:rsidR="007E60D4">
              <w:rPr>
                <w:b/>
              </w:rPr>
              <w:t> </w:t>
            </w:r>
            <w:r w:rsidR="007E60D4">
              <w:rPr>
                <w:b/>
              </w:rPr>
              <w:t> </w:t>
            </w:r>
            <w:r w:rsidR="007E60D4">
              <w:rPr>
                <w:b/>
              </w:rPr>
              <w:t> </w:t>
            </w:r>
            <w:r w:rsidRPr="00552D85">
              <w:rPr>
                <w:b/>
              </w:rPr>
              <w:fldChar w:fldCharType="end"/>
            </w:r>
            <w:bookmarkEnd w:id="0"/>
          </w:p>
        </w:tc>
        <w:tc>
          <w:tcPr>
            <w:tcW w:w="1561" w:type="dxa"/>
            <w:vAlign w:val="center"/>
          </w:tcPr>
          <w:p w14:paraId="38ABD880" w14:textId="77777777" w:rsidR="00DB2FD1" w:rsidRDefault="00DB2FD1" w:rsidP="00DB2FD1">
            <w:r>
              <w:t>Vorname</w:t>
            </w:r>
          </w:p>
        </w:tc>
        <w:tc>
          <w:tcPr>
            <w:tcW w:w="3117" w:type="dxa"/>
            <w:vAlign w:val="center"/>
          </w:tcPr>
          <w:p w14:paraId="339D6A03" w14:textId="77777777" w:rsidR="00DB2FD1" w:rsidRDefault="00552D85" w:rsidP="00DB2FD1">
            <w:r w:rsidRPr="00552D85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2D85">
              <w:rPr>
                <w:b/>
              </w:rPr>
              <w:instrText xml:space="preserve"> FORMTEXT </w:instrText>
            </w:r>
            <w:r w:rsidRPr="00552D85">
              <w:rPr>
                <w:b/>
              </w:rPr>
            </w:r>
            <w:r w:rsidRPr="00552D85">
              <w:rPr>
                <w:b/>
              </w:rPr>
              <w:fldChar w:fldCharType="separate"/>
            </w:r>
            <w:r w:rsidR="007E60D4">
              <w:rPr>
                <w:b/>
              </w:rPr>
              <w:t> </w:t>
            </w:r>
            <w:r w:rsidR="007E60D4">
              <w:rPr>
                <w:b/>
              </w:rPr>
              <w:t> </w:t>
            </w:r>
            <w:r w:rsidR="007E60D4">
              <w:rPr>
                <w:b/>
              </w:rPr>
              <w:t> </w:t>
            </w:r>
            <w:r w:rsidR="007E60D4">
              <w:rPr>
                <w:b/>
              </w:rPr>
              <w:t> </w:t>
            </w:r>
            <w:r w:rsidR="007E60D4">
              <w:rPr>
                <w:b/>
              </w:rPr>
              <w:t> </w:t>
            </w:r>
            <w:r w:rsidRPr="00552D85">
              <w:rPr>
                <w:b/>
              </w:rPr>
              <w:fldChar w:fldCharType="end"/>
            </w:r>
          </w:p>
        </w:tc>
      </w:tr>
      <w:tr w:rsidR="00DB2FD1" w14:paraId="698692B6" w14:textId="77777777" w:rsidTr="00531EDD">
        <w:trPr>
          <w:trHeight w:val="348"/>
        </w:trPr>
        <w:tc>
          <w:tcPr>
            <w:tcW w:w="1557" w:type="dxa"/>
            <w:vAlign w:val="center"/>
          </w:tcPr>
          <w:p w14:paraId="3A3048C4" w14:textId="77777777" w:rsidR="00DB2FD1" w:rsidRDefault="00DB2FD1" w:rsidP="00DB2FD1">
            <w:r>
              <w:t>Strasse</w:t>
            </w:r>
          </w:p>
        </w:tc>
        <w:tc>
          <w:tcPr>
            <w:tcW w:w="2839" w:type="dxa"/>
            <w:vAlign w:val="center"/>
          </w:tcPr>
          <w:p w14:paraId="696458DF" w14:textId="77777777" w:rsidR="00DB2FD1" w:rsidRDefault="00552D85" w:rsidP="00DB2FD1">
            <w:r w:rsidRPr="00552D85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2D85">
              <w:rPr>
                <w:b/>
              </w:rPr>
              <w:instrText xml:space="preserve"> FORMTEXT </w:instrText>
            </w:r>
            <w:r w:rsidRPr="00552D85">
              <w:rPr>
                <w:b/>
              </w:rPr>
            </w:r>
            <w:r w:rsidRPr="00552D85">
              <w:rPr>
                <w:b/>
              </w:rPr>
              <w:fldChar w:fldCharType="separate"/>
            </w:r>
            <w:r w:rsidR="007E60D4">
              <w:rPr>
                <w:b/>
              </w:rPr>
              <w:t> </w:t>
            </w:r>
            <w:r w:rsidR="007E60D4">
              <w:rPr>
                <w:b/>
              </w:rPr>
              <w:t> </w:t>
            </w:r>
            <w:r w:rsidR="007E60D4">
              <w:rPr>
                <w:b/>
              </w:rPr>
              <w:t> </w:t>
            </w:r>
            <w:r w:rsidR="007E60D4">
              <w:rPr>
                <w:b/>
              </w:rPr>
              <w:t> </w:t>
            </w:r>
            <w:r w:rsidR="007E60D4">
              <w:rPr>
                <w:b/>
              </w:rPr>
              <w:t> </w:t>
            </w:r>
            <w:r w:rsidRPr="00552D85">
              <w:rPr>
                <w:b/>
              </w:rPr>
              <w:fldChar w:fldCharType="end"/>
            </w:r>
          </w:p>
        </w:tc>
        <w:tc>
          <w:tcPr>
            <w:tcW w:w="1561" w:type="dxa"/>
            <w:vAlign w:val="center"/>
          </w:tcPr>
          <w:p w14:paraId="49B262C4" w14:textId="77777777" w:rsidR="00DB2FD1" w:rsidRDefault="00DB2FD1" w:rsidP="00DB2FD1">
            <w:r>
              <w:t>PLZ / Ort</w:t>
            </w:r>
          </w:p>
        </w:tc>
        <w:tc>
          <w:tcPr>
            <w:tcW w:w="3117" w:type="dxa"/>
            <w:vAlign w:val="center"/>
          </w:tcPr>
          <w:p w14:paraId="5B83C76D" w14:textId="77777777" w:rsidR="00DB2FD1" w:rsidRDefault="00552D85" w:rsidP="00DB2FD1">
            <w:r w:rsidRPr="00552D85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2D85">
              <w:rPr>
                <w:b/>
              </w:rPr>
              <w:instrText xml:space="preserve"> FORMTEXT </w:instrText>
            </w:r>
            <w:r w:rsidRPr="00552D85">
              <w:rPr>
                <w:b/>
              </w:rPr>
            </w:r>
            <w:r w:rsidRPr="00552D85">
              <w:rPr>
                <w:b/>
              </w:rPr>
              <w:fldChar w:fldCharType="separate"/>
            </w:r>
            <w:r w:rsidR="007E60D4">
              <w:rPr>
                <w:b/>
              </w:rPr>
              <w:t> </w:t>
            </w:r>
            <w:r w:rsidR="007E60D4">
              <w:rPr>
                <w:b/>
              </w:rPr>
              <w:t> </w:t>
            </w:r>
            <w:r w:rsidR="007E60D4">
              <w:rPr>
                <w:b/>
              </w:rPr>
              <w:t> </w:t>
            </w:r>
            <w:r w:rsidR="007E60D4">
              <w:rPr>
                <w:b/>
              </w:rPr>
              <w:t> </w:t>
            </w:r>
            <w:r w:rsidR="007E60D4">
              <w:rPr>
                <w:b/>
              </w:rPr>
              <w:t> </w:t>
            </w:r>
            <w:r w:rsidRPr="00552D85">
              <w:rPr>
                <w:b/>
              </w:rPr>
              <w:fldChar w:fldCharType="end"/>
            </w:r>
          </w:p>
        </w:tc>
      </w:tr>
      <w:tr w:rsidR="00DB2FD1" w14:paraId="1A523C62" w14:textId="77777777" w:rsidTr="00531EDD">
        <w:trPr>
          <w:trHeight w:val="364"/>
        </w:trPr>
        <w:tc>
          <w:tcPr>
            <w:tcW w:w="1557" w:type="dxa"/>
            <w:vAlign w:val="center"/>
          </w:tcPr>
          <w:p w14:paraId="6AB74275" w14:textId="77777777" w:rsidR="00DB2FD1" w:rsidRDefault="00DB2FD1" w:rsidP="00DB2FD1">
            <w:r>
              <w:t>Telefon</w:t>
            </w:r>
          </w:p>
        </w:tc>
        <w:tc>
          <w:tcPr>
            <w:tcW w:w="2839" w:type="dxa"/>
            <w:vAlign w:val="center"/>
          </w:tcPr>
          <w:p w14:paraId="137D6364" w14:textId="77777777" w:rsidR="00DB2FD1" w:rsidRDefault="00552D85" w:rsidP="00DB2FD1">
            <w:r w:rsidRPr="00552D85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2D85">
              <w:rPr>
                <w:b/>
              </w:rPr>
              <w:instrText xml:space="preserve"> FORMTEXT </w:instrText>
            </w:r>
            <w:r w:rsidRPr="00552D85">
              <w:rPr>
                <w:b/>
              </w:rPr>
            </w:r>
            <w:r w:rsidRPr="00552D85">
              <w:rPr>
                <w:b/>
              </w:rPr>
              <w:fldChar w:fldCharType="separate"/>
            </w:r>
            <w:r w:rsidR="007E60D4">
              <w:rPr>
                <w:b/>
              </w:rPr>
              <w:t> </w:t>
            </w:r>
            <w:r w:rsidR="007E60D4">
              <w:rPr>
                <w:b/>
              </w:rPr>
              <w:t> </w:t>
            </w:r>
            <w:r w:rsidR="007E60D4">
              <w:rPr>
                <w:b/>
              </w:rPr>
              <w:t> </w:t>
            </w:r>
            <w:r w:rsidR="007E60D4">
              <w:rPr>
                <w:b/>
              </w:rPr>
              <w:t> </w:t>
            </w:r>
            <w:r w:rsidR="007E60D4">
              <w:rPr>
                <w:b/>
              </w:rPr>
              <w:t> </w:t>
            </w:r>
            <w:r w:rsidRPr="00552D85">
              <w:rPr>
                <w:b/>
              </w:rPr>
              <w:fldChar w:fldCharType="end"/>
            </w:r>
          </w:p>
        </w:tc>
        <w:tc>
          <w:tcPr>
            <w:tcW w:w="1561" w:type="dxa"/>
            <w:vAlign w:val="center"/>
          </w:tcPr>
          <w:p w14:paraId="4C5AA17C" w14:textId="77777777" w:rsidR="00DB2FD1" w:rsidRDefault="00DB2FD1" w:rsidP="00DB2FD1">
            <w:r>
              <w:t>Tel. Mobile</w:t>
            </w:r>
          </w:p>
        </w:tc>
        <w:tc>
          <w:tcPr>
            <w:tcW w:w="3117" w:type="dxa"/>
            <w:vAlign w:val="center"/>
          </w:tcPr>
          <w:p w14:paraId="4BF1E7B1" w14:textId="77777777" w:rsidR="00DB2FD1" w:rsidRDefault="00552D85" w:rsidP="00DB2FD1">
            <w:r w:rsidRPr="00552D85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2D85">
              <w:rPr>
                <w:b/>
              </w:rPr>
              <w:instrText xml:space="preserve"> FORMTEXT </w:instrText>
            </w:r>
            <w:r w:rsidRPr="00552D85">
              <w:rPr>
                <w:b/>
              </w:rPr>
            </w:r>
            <w:r w:rsidRPr="00552D85">
              <w:rPr>
                <w:b/>
              </w:rPr>
              <w:fldChar w:fldCharType="separate"/>
            </w:r>
            <w:r w:rsidR="007E60D4">
              <w:rPr>
                <w:b/>
              </w:rPr>
              <w:t> </w:t>
            </w:r>
            <w:r w:rsidR="007E60D4">
              <w:rPr>
                <w:b/>
              </w:rPr>
              <w:t> </w:t>
            </w:r>
            <w:r w:rsidR="007E60D4">
              <w:rPr>
                <w:b/>
              </w:rPr>
              <w:t> </w:t>
            </w:r>
            <w:r w:rsidR="007E60D4">
              <w:rPr>
                <w:b/>
              </w:rPr>
              <w:t> </w:t>
            </w:r>
            <w:r w:rsidR="007E60D4">
              <w:rPr>
                <w:b/>
              </w:rPr>
              <w:t> </w:t>
            </w:r>
            <w:r w:rsidRPr="00552D85">
              <w:rPr>
                <w:b/>
              </w:rPr>
              <w:fldChar w:fldCharType="end"/>
            </w:r>
          </w:p>
        </w:tc>
      </w:tr>
      <w:tr w:rsidR="00DB2FD1" w14:paraId="2A8078C4" w14:textId="77777777" w:rsidTr="00531EDD">
        <w:trPr>
          <w:trHeight w:val="348"/>
        </w:trPr>
        <w:tc>
          <w:tcPr>
            <w:tcW w:w="1557" w:type="dxa"/>
            <w:vAlign w:val="center"/>
          </w:tcPr>
          <w:p w14:paraId="5FE32F3A" w14:textId="77777777" w:rsidR="00DB2FD1" w:rsidRDefault="00DB2FD1" w:rsidP="00DB2FD1">
            <w:r>
              <w:t>E-Mail</w:t>
            </w:r>
          </w:p>
        </w:tc>
        <w:tc>
          <w:tcPr>
            <w:tcW w:w="2839" w:type="dxa"/>
            <w:vAlign w:val="center"/>
          </w:tcPr>
          <w:p w14:paraId="2997A3AE" w14:textId="77777777" w:rsidR="00DB2FD1" w:rsidRPr="006C5494" w:rsidRDefault="00552D85" w:rsidP="00DB2FD1">
            <w:pPr>
              <w:rPr>
                <w:sz w:val="18"/>
                <w:szCs w:val="18"/>
              </w:rPr>
            </w:pPr>
            <w:r w:rsidRPr="006C5494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2D85">
              <w:rPr>
                <w:b/>
              </w:rPr>
              <w:instrText xml:space="preserve"> FORMTEXT </w:instrText>
            </w:r>
            <w:r w:rsidRPr="006C5494">
              <w:rPr>
                <w:b/>
              </w:rPr>
            </w:r>
            <w:r w:rsidRPr="006C5494">
              <w:rPr>
                <w:b/>
              </w:rPr>
              <w:fldChar w:fldCharType="separate"/>
            </w:r>
            <w:r w:rsidR="007E60D4">
              <w:rPr>
                <w:b/>
              </w:rPr>
              <w:t> </w:t>
            </w:r>
            <w:r w:rsidR="007E60D4">
              <w:rPr>
                <w:b/>
              </w:rPr>
              <w:t> </w:t>
            </w:r>
            <w:r w:rsidR="007E60D4">
              <w:rPr>
                <w:b/>
              </w:rPr>
              <w:t> </w:t>
            </w:r>
            <w:r w:rsidR="007E60D4">
              <w:rPr>
                <w:b/>
              </w:rPr>
              <w:t> </w:t>
            </w:r>
            <w:r w:rsidR="007E60D4">
              <w:rPr>
                <w:b/>
              </w:rPr>
              <w:t> </w:t>
            </w:r>
            <w:r w:rsidRPr="006C5494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561" w:type="dxa"/>
            <w:vAlign w:val="center"/>
          </w:tcPr>
          <w:p w14:paraId="396F1B5C" w14:textId="77777777" w:rsidR="00DB2FD1" w:rsidRDefault="00DB2FD1" w:rsidP="00DB2FD1"/>
        </w:tc>
        <w:tc>
          <w:tcPr>
            <w:tcW w:w="3117" w:type="dxa"/>
            <w:vAlign w:val="center"/>
          </w:tcPr>
          <w:p w14:paraId="76796765" w14:textId="77777777" w:rsidR="00DB2FD1" w:rsidRDefault="00DB2FD1" w:rsidP="00DB2FD1"/>
        </w:tc>
      </w:tr>
    </w:tbl>
    <w:p w14:paraId="1DA5C069" w14:textId="77777777" w:rsidR="00BE53BD" w:rsidRDefault="00BE53BD" w:rsidP="00DB2FD1">
      <w:pPr>
        <w:spacing w:after="0" w:line="240" w:lineRule="auto"/>
      </w:pPr>
    </w:p>
    <w:p w14:paraId="7AD34160" w14:textId="77777777" w:rsidR="00DB2FD1" w:rsidRPr="00A4579F" w:rsidRDefault="00DB2FD1" w:rsidP="00DB2FD1">
      <w:pPr>
        <w:spacing w:after="0" w:line="240" w:lineRule="auto"/>
        <w:rPr>
          <w:b/>
          <w:color w:val="538135" w:themeColor="accent6" w:themeShade="BF"/>
          <w:sz w:val="28"/>
        </w:rPr>
      </w:pPr>
    </w:p>
    <w:p w14:paraId="157FF9C9" w14:textId="77777777" w:rsidR="00DB2FD1" w:rsidRPr="00DB2FD1" w:rsidRDefault="00DB2FD1" w:rsidP="00DB2FD1">
      <w:pPr>
        <w:spacing w:after="0" w:line="240" w:lineRule="auto"/>
        <w:rPr>
          <w:sz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A04560" w14:paraId="1B74F4DA" w14:textId="77777777" w:rsidTr="00A04560">
        <w:trPr>
          <w:trHeight w:val="601"/>
        </w:trPr>
        <w:tc>
          <w:tcPr>
            <w:tcW w:w="4248" w:type="dxa"/>
          </w:tcPr>
          <w:p w14:paraId="699E5BE0" w14:textId="77777777" w:rsidR="00A04560" w:rsidRDefault="00A04560" w:rsidP="004D3DE3">
            <w:r>
              <w:t>Übergabe der Mahlzeit (genaue Örtlichkeit)</w:t>
            </w:r>
          </w:p>
        </w:tc>
        <w:tc>
          <w:tcPr>
            <w:tcW w:w="4814" w:type="dxa"/>
          </w:tcPr>
          <w:p w14:paraId="7B3781A1" w14:textId="77777777" w:rsidR="00A04560" w:rsidRDefault="006454EA" w:rsidP="004D3DE3">
            <w:r w:rsidRPr="00E26690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26690">
              <w:rPr>
                <w:b/>
              </w:rPr>
              <w:instrText xml:space="preserve"> FORMTEXT </w:instrText>
            </w:r>
            <w:r w:rsidRPr="00E26690">
              <w:rPr>
                <w:b/>
              </w:rPr>
            </w:r>
            <w:r w:rsidRPr="00E26690">
              <w:rPr>
                <w:b/>
              </w:rPr>
              <w:fldChar w:fldCharType="separate"/>
            </w:r>
            <w:r w:rsidR="007E60D4">
              <w:rPr>
                <w:b/>
              </w:rPr>
              <w:t> </w:t>
            </w:r>
            <w:r w:rsidR="007E60D4">
              <w:rPr>
                <w:b/>
              </w:rPr>
              <w:t> </w:t>
            </w:r>
            <w:r w:rsidR="007E60D4">
              <w:rPr>
                <w:b/>
              </w:rPr>
              <w:t> </w:t>
            </w:r>
            <w:r w:rsidR="007E60D4">
              <w:rPr>
                <w:b/>
              </w:rPr>
              <w:t> </w:t>
            </w:r>
            <w:r w:rsidR="007E60D4">
              <w:rPr>
                <w:b/>
              </w:rPr>
              <w:t> </w:t>
            </w:r>
            <w:r w:rsidRPr="00E26690">
              <w:rPr>
                <w:b/>
              </w:rPr>
              <w:fldChar w:fldCharType="end"/>
            </w:r>
          </w:p>
        </w:tc>
      </w:tr>
    </w:tbl>
    <w:p w14:paraId="70E2104E" w14:textId="77777777" w:rsidR="00DB2FD1" w:rsidRDefault="00DB2FD1" w:rsidP="00DB2FD1">
      <w:pPr>
        <w:spacing w:after="0" w:line="240" w:lineRule="auto"/>
      </w:pPr>
    </w:p>
    <w:p w14:paraId="2B987A9F" w14:textId="77777777" w:rsidR="003047EB" w:rsidRDefault="003047EB" w:rsidP="00DB2FD1">
      <w:pPr>
        <w:spacing w:after="0" w:line="240" w:lineRule="auto"/>
        <w:rPr>
          <w:b/>
          <w:color w:val="538135" w:themeColor="accent6" w:themeShade="BF"/>
          <w:sz w:val="28"/>
        </w:rPr>
      </w:pPr>
    </w:p>
    <w:p w14:paraId="13A4EA06" w14:textId="77777777" w:rsidR="00DB2FD1" w:rsidRPr="00A4579F" w:rsidRDefault="00DB2FD1" w:rsidP="00DB2FD1">
      <w:pPr>
        <w:spacing w:after="0" w:line="240" w:lineRule="auto"/>
        <w:rPr>
          <w:b/>
          <w:color w:val="538135" w:themeColor="accent6" w:themeShade="BF"/>
          <w:sz w:val="28"/>
        </w:rPr>
      </w:pPr>
      <w:r w:rsidRPr="00A4579F">
        <w:rPr>
          <w:b/>
          <w:color w:val="538135" w:themeColor="accent6" w:themeShade="BF"/>
          <w:sz w:val="28"/>
        </w:rPr>
        <w:t>Rechnungsadresse</w:t>
      </w:r>
      <w:r w:rsidR="00A04560" w:rsidRPr="00A4579F">
        <w:rPr>
          <w:b/>
          <w:color w:val="538135" w:themeColor="accent6" w:themeShade="BF"/>
          <w:sz w:val="28"/>
        </w:rPr>
        <w:t xml:space="preserve"> (bei Abweichung zum Empfänger)</w:t>
      </w:r>
    </w:p>
    <w:p w14:paraId="38B2ADDD" w14:textId="77777777" w:rsidR="00DB2FD1" w:rsidRPr="00DB2FD1" w:rsidRDefault="00DB2FD1" w:rsidP="00DB2FD1">
      <w:pPr>
        <w:spacing w:after="0" w:line="240" w:lineRule="auto"/>
        <w:rPr>
          <w:sz w:val="10"/>
        </w:rPr>
      </w:pP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1559"/>
        <w:gridCol w:w="2842"/>
        <w:gridCol w:w="1563"/>
        <w:gridCol w:w="3121"/>
      </w:tblGrid>
      <w:tr w:rsidR="00DB2FD1" w14:paraId="3246F1CD" w14:textId="77777777" w:rsidTr="00531EDD">
        <w:trPr>
          <w:trHeight w:val="339"/>
        </w:trPr>
        <w:tc>
          <w:tcPr>
            <w:tcW w:w="1559" w:type="dxa"/>
            <w:vAlign w:val="center"/>
          </w:tcPr>
          <w:p w14:paraId="39C4CE47" w14:textId="77777777" w:rsidR="00DB2FD1" w:rsidRDefault="00DB2FD1" w:rsidP="00DB2FD1">
            <w:r>
              <w:t>Name</w:t>
            </w:r>
          </w:p>
        </w:tc>
        <w:tc>
          <w:tcPr>
            <w:tcW w:w="2842" w:type="dxa"/>
            <w:vAlign w:val="center"/>
          </w:tcPr>
          <w:p w14:paraId="4E2A4F36" w14:textId="77777777" w:rsidR="00DB2FD1" w:rsidRPr="00E26690" w:rsidRDefault="00E26690" w:rsidP="00DB2FD1">
            <w:pPr>
              <w:rPr>
                <w:b/>
              </w:rPr>
            </w:pPr>
            <w:r w:rsidRPr="00E26690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E26690">
              <w:rPr>
                <w:b/>
              </w:rPr>
              <w:instrText xml:space="preserve"> FORMTEXT </w:instrText>
            </w:r>
            <w:r w:rsidRPr="00E26690">
              <w:rPr>
                <w:b/>
              </w:rPr>
            </w:r>
            <w:r w:rsidRPr="00E26690">
              <w:rPr>
                <w:b/>
              </w:rPr>
              <w:fldChar w:fldCharType="separate"/>
            </w:r>
            <w:r w:rsidRPr="00E26690">
              <w:rPr>
                <w:b/>
                <w:noProof/>
              </w:rPr>
              <w:t> </w:t>
            </w:r>
            <w:r w:rsidRPr="00E26690">
              <w:rPr>
                <w:b/>
                <w:noProof/>
              </w:rPr>
              <w:t> </w:t>
            </w:r>
            <w:r w:rsidRPr="00E26690">
              <w:rPr>
                <w:b/>
                <w:noProof/>
              </w:rPr>
              <w:t> </w:t>
            </w:r>
            <w:r w:rsidRPr="00E26690">
              <w:rPr>
                <w:b/>
                <w:noProof/>
              </w:rPr>
              <w:t> </w:t>
            </w:r>
            <w:r w:rsidRPr="00E26690">
              <w:rPr>
                <w:b/>
                <w:noProof/>
              </w:rPr>
              <w:t> </w:t>
            </w:r>
            <w:r w:rsidRPr="00E26690">
              <w:rPr>
                <w:b/>
              </w:rPr>
              <w:fldChar w:fldCharType="end"/>
            </w:r>
            <w:bookmarkEnd w:id="1"/>
          </w:p>
        </w:tc>
        <w:tc>
          <w:tcPr>
            <w:tcW w:w="1563" w:type="dxa"/>
            <w:vAlign w:val="center"/>
          </w:tcPr>
          <w:p w14:paraId="482DA727" w14:textId="77777777" w:rsidR="00DB2FD1" w:rsidRDefault="00DB2FD1" w:rsidP="00DB2FD1">
            <w:r>
              <w:t>Vorname</w:t>
            </w:r>
          </w:p>
        </w:tc>
        <w:tc>
          <w:tcPr>
            <w:tcW w:w="3121" w:type="dxa"/>
            <w:vAlign w:val="center"/>
          </w:tcPr>
          <w:p w14:paraId="1A726986" w14:textId="77777777" w:rsidR="00DB2FD1" w:rsidRDefault="00E26690" w:rsidP="00DB2FD1">
            <w:r w:rsidRPr="00E26690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26690">
              <w:rPr>
                <w:b/>
              </w:rPr>
              <w:instrText xml:space="preserve"> FORMTEXT </w:instrText>
            </w:r>
            <w:r w:rsidRPr="00E26690">
              <w:rPr>
                <w:b/>
              </w:rPr>
            </w:r>
            <w:r w:rsidRPr="00E26690">
              <w:rPr>
                <w:b/>
              </w:rPr>
              <w:fldChar w:fldCharType="separate"/>
            </w:r>
            <w:r w:rsidRPr="00E26690">
              <w:rPr>
                <w:b/>
                <w:noProof/>
              </w:rPr>
              <w:t> </w:t>
            </w:r>
            <w:r w:rsidRPr="00E26690">
              <w:rPr>
                <w:b/>
                <w:noProof/>
              </w:rPr>
              <w:t> </w:t>
            </w:r>
            <w:r w:rsidRPr="00E26690">
              <w:rPr>
                <w:b/>
                <w:noProof/>
              </w:rPr>
              <w:t> </w:t>
            </w:r>
            <w:r w:rsidRPr="00E26690">
              <w:rPr>
                <w:b/>
                <w:noProof/>
              </w:rPr>
              <w:t> </w:t>
            </w:r>
            <w:r w:rsidRPr="00E26690">
              <w:rPr>
                <w:b/>
                <w:noProof/>
              </w:rPr>
              <w:t> </w:t>
            </w:r>
            <w:r w:rsidRPr="00E26690">
              <w:rPr>
                <w:b/>
              </w:rPr>
              <w:fldChar w:fldCharType="end"/>
            </w:r>
          </w:p>
        </w:tc>
      </w:tr>
      <w:tr w:rsidR="00DB2FD1" w14:paraId="6123173C" w14:textId="77777777" w:rsidTr="00531EDD">
        <w:trPr>
          <w:trHeight w:val="339"/>
        </w:trPr>
        <w:tc>
          <w:tcPr>
            <w:tcW w:w="1559" w:type="dxa"/>
            <w:vAlign w:val="center"/>
          </w:tcPr>
          <w:p w14:paraId="66B7212F" w14:textId="77777777" w:rsidR="00DB2FD1" w:rsidRDefault="00DB2FD1" w:rsidP="00DB2FD1">
            <w:r>
              <w:t>Strasse</w:t>
            </w:r>
          </w:p>
        </w:tc>
        <w:tc>
          <w:tcPr>
            <w:tcW w:w="2842" w:type="dxa"/>
            <w:vAlign w:val="center"/>
          </w:tcPr>
          <w:p w14:paraId="1A80EE81" w14:textId="77777777" w:rsidR="00DB2FD1" w:rsidRDefault="00E26690" w:rsidP="00DB2FD1">
            <w:r w:rsidRPr="00E26690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26690">
              <w:rPr>
                <w:b/>
              </w:rPr>
              <w:instrText xml:space="preserve"> FORMTEXT </w:instrText>
            </w:r>
            <w:r w:rsidRPr="00E26690">
              <w:rPr>
                <w:b/>
              </w:rPr>
            </w:r>
            <w:r w:rsidRPr="00E26690">
              <w:rPr>
                <w:b/>
              </w:rPr>
              <w:fldChar w:fldCharType="separate"/>
            </w:r>
            <w:r w:rsidRPr="00E26690">
              <w:rPr>
                <w:b/>
                <w:noProof/>
              </w:rPr>
              <w:t> </w:t>
            </w:r>
            <w:r w:rsidRPr="00E26690">
              <w:rPr>
                <w:b/>
                <w:noProof/>
              </w:rPr>
              <w:t> </w:t>
            </w:r>
            <w:r w:rsidRPr="00E26690">
              <w:rPr>
                <w:b/>
                <w:noProof/>
              </w:rPr>
              <w:t> </w:t>
            </w:r>
            <w:r w:rsidRPr="00E26690">
              <w:rPr>
                <w:b/>
                <w:noProof/>
              </w:rPr>
              <w:t> </w:t>
            </w:r>
            <w:r w:rsidRPr="00E26690">
              <w:rPr>
                <w:b/>
                <w:noProof/>
              </w:rPr>
              <w:t> </w:t>
            </w:r>
            <w:r w:rsidRPr="00E26690">
              <w:rPr>
                <w:b/>
              </w:rPr>
              <w:fldChar w:fldCharType="end"/>
            </w:r>
          </w:p>
        </w:tc>
        <w:tc>
          <w:tcPr>
            <w:tcW w:w="1563" w:type="dxa"/>
            <w:vAlign w:val="center"/>
          </w:tcPr>
          <w:p w14:paraId="5F4A89F4" w14:textId="77777777" w:rsidR="00DB2FD1" w:rsidRDefault="00DB2FD1" w:rsidP="00DB2FD1">
            <w:r>
              <w:t>PLZ / Ort</w:t>
            </w:r>
          </w:p>
        </w:tc>
        <w:tc>
          <w:tcPr>
            <w:tcW w:w="3121" w:type="dxa"/>
            <w:vAlign w:val="center"/>
          </w:tcPr>
          <w:p w14:paraId="499B2D3B" w14:textId="77777777" w:rsidR="00DB2FD1" w:rsidRDefault="00E26690" w:rsidP="00DB2FD1">
            <w:r w:rsidRPr="00E26690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26690">
              <w:rPr>
                <w:b/>
              </w:rPr>
              <w:instrText xml:space="preserve"> FORMTEXT </w:instrText>
            </w:r>
            <w:r w:rsidRPr="00E26690">
              <w:rPr>
                <w:b/>
              </w:rPr>
            </w:r>
            <w:r w:rsidRPr="00E26690">
              <w:rPr>
                <w:b/>
              </w:rPr>
              <w:fldChar w:fldCharType="separate"/>
            </w:r>
            <w:r w:rsidRPr="00E26690">
              <w:rPr>
                <w:b/>
                <w:noProof/>
              </w:rPr>
              <w:t> </w:t>
            </w:r>
            <w:r w:rsidRPr="00E26690">
              <w:rPr>
                <w:b/>
                <w:noProof/>
              </w:rPr>
              <w:t> </w:t>
            </w:r>
            <w:r w:rsidRPr="00E26690">
              <w:rPr>
                <w:b/>
                <w:noProof/>
              </w:rPr>
              <w:t> </w:t>
            </w:r>
            <w:r w:rsidRPr="00E26690">
              <w:rPr>
                <w:b/>
                <w:noProof/>
              </w:rPr>
              <w:t> </w:t>
            </w:r>
            <w:r w:rsidRPr="00E26690">
              <w:rPr>
                <w:b/>
                <w:noProof/>
              </w:rPr>
              <w:t> </w:t>
            </w:r>
            <w:r w:rsidRPr="00E26690">
              <w:rPr>
                <w:b/>
              </w:rPr>
              <w:fldChar w:fldCharType="end"/>
            </w:r>
          </w:p>
        </w:tc>
      </w:tr>
      <w:tr w:rsidR="00DB2FD1" w14:paraId="350716A0" w14:textId="77777777" w:rsidTr="00531EDD">
        <w:trPr>
          <w:trHeight w:val="355"/>
        </w:trPr>
        <w:tc>
          <w:tcPr>
            <w:tcW w:w="1559" w:type="dxa"/>
            <w:vAlign w:val="center"/>
          </w:tcPr>
          <w:p w14:paraId="1A3F3ABB" w14:textId="77777777" w:rsidR="00DB2FD1" w:rsidRDefault="00DB2FD1" w:rsidP="00DB2FD1">
            <w:r>
              <w:t>Telefon</w:t>
            </w:r>
          </w:p>
        </w:tc>
        <w:tc>
          <w:tcPr>
            <w:tcW w:w="2842" w:type="dxa"/>
            <w:vAlign w:val="center"/>
          </w:tcPr>
          <w:p w14:paraId="06BCDAEC" w14:textId="77777777" w:rsidR="00DB2FD1" w:rsidRDefault="00E26690" w:rsidP="00DB2FD1">
            <w:r w:rsidRPr="00E26690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26690">
              <w:rPr>
                <w:b/>
              </w:rPr>
              <w:instrText xml:space="preserve"> FORMTEXT </w:instrText>
            </w:r>
            <w:r w:rsidRPr="00E26690">
              <w:rPr>
                <w:b/>
              </w:rPr>
            </w:r>
            <w:r w:rsidRPr="00E26690">
              <w:rPr>
                <w:b/>
              </w:rPr>
              <w:fldChar w:fldCharType="separate"/>
            </w:r>
            <w:r w:rsidRPr="00E26690">
              <w:rPr>
                <w:b/>
                <w:noProof/>
              </w:rPr>
              <w:t> </w:t>
            </w:r>
            <w:r w:rsidRPr="00E26690">
              <w:rPr>
                <w:b/>
                <w:noProof/>
              </w:rPr>
              <w:t> </w:t>
            </w:r>
            <w:r w:rsidRPr="00E26690">
              <w:rPr>
                <w:b/>
                <w:noProof/>
              </w:rPr>
              <w:t> </w:t>
            </w:r>
            <w:r w:rsidRPr="00E26690">
              <w:rPr>
                <w:b/>
                <w:noProof/>
              </w:rPr>
              <w:t> </w:t>
            </w:r>
            <w:r w:rsidRPr="00E26690">
              <w:rPr>
                <w:b/>
                <w:noProof/>
              </w:rPr>
              <w:t> </w:t>
            </w:r>
            <w:r w:rsidRPr="00E26690">
              <w:rPr>
                <w:b/>
              </w:rPr>
              <w:fldChar w:fldCharType="end"/>
            </w:r>
          </w:p>
        </w:tc>
        <w:tc>
          <w:tcPr>
            <w:tcW w:w="1563" w:type="dxa"/>
            <w:vAlign w:val="center"/>
          </w:tcPr>
          <w:p w14:paraId="1627520C" w14:textId="77777777" w:rsidR="00DB2FD1" w:rsidRDefault="00DB2FD1" w:rsidP="00DB2FD1">
            <w:r>
              <w:t>Tel. Mobile</w:t>
            </w:r>
          </w:p>
        </w:tc>
        <w:tc>
          <w:tcPr>
            <w:tcW w:w="3121" w:type="dxa"/>
            <w:vAlign w:val="center"/>
          </w:tcPr>
          <w:p w14:paraId="7D8366AE" w14:textId="77777777" w:rsidR="00DB2FD1" w:rsidRDefault="00E26690" w:rsidP="00DB2FD1">
            <w:r w:rsidRPr="00E26690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26690">
              <w:rPr>
                <w:b/>
              </w:rPr>
              <w:instrText xml:space="preserve"> FORMTEXT </w:instrText>
            </w:r>
            <w:r w:rsidRPr="00E26690">
              <w:rPr>
                <w:b/>
              </w:rPr>
            </w:r>
            <w:r w:rsidRPr="00E26690">
              <w:rPr>
                <w:b/>
              </w:rPr>
              <w:fldChar w:fldCharType="separate"/>
            </w:r>
            <w:r w:rsidRPr="00E26690">
              <w:rPr>
                <w:b/>
                <w:noProof/>
              </w:rPr>
              <w:t> </w:t>
            </w:r>
            <w:r w:rsidRPr="00E26690">
              <w:rPr>
                <w:b/>
                <w:noProof/>
              </w:rPr>
              <w:t> </w:t>
            </w:r>
            <w:r w:rsidRPr="00E26690">
              <w:rPr>
                <w:b/>
                <w:noProof/>
              </w:rPr>
              <w:t> </w:t>
            </w:r>
            <w:r w:rsidRPr="00E26690">
              <w:rPr>
                <w:b/>
                <w:noProof/>
              </w:rPr>
              <w:t> </w:t>
            </w:r>
            <w:r w:rsidRPr="00E26690">
              <w:rPr>
                <w:b/>
                <w:noProof/>
              </w:rPr>
              <w:t> </w:t>
            </w:r>
            <w:r w:rsidRPr="00E26690">
              <w:rPr>
                <w:b/>
              </w:rPr>
              <w:fldChar w:fldCharType="end"/>
            </w:r>
          </w:p>
        </w:tc>
      </w:tr>
      <w:tr w:rsidR="00DB2FD1" w14:paraId="7B33C4C2" w14:textId="77777777" w:rsidTr="00531EDD">
        <w:trPr>
          <w:trHeight w:val="339"/>
        </w:trPr>
        <w:tc>
          <w:tcPr>
            <w:tcW w:w="1559" w:type="dxa"/>
            <w:vAlign w:val="center"/>
          </w:tcPr>
          <w:p w14:paraId="6BFBC3E0" w14:textId="77777777" w:rsidR="00DB2FD1" w:rsidRDefault="00DB2FD1" w:rsidP="00DB2FD1">
            <w:r>
              <w:t>E-Mail</w:t>
            </w:r>
          </w:p>
        </w:tc>
        <w:tc>
          <w:tcPr>
            <w:tcW w:w="2842" w:type="dxa"/>
            <w:vAlign w:val="center"/>
          </w:tcPr>
          <w:p w14:paraId="34965AB7" w14:textId="77777777" w:rsidR="00DB2FD1" w:rsidRPr="006C5494" w:rsidRDefault="00E26690" w:rsidP="00DB2FD1">
            <w:pPr>
              <w:rPr>
                <w:sz w:val="18"/>
                <w:szCs w:val="18"/>
              </w:rPr>
            </w:pPr>
            <w:r w:rsidRPr="006C5494">
              <w:rPr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C5494">
              <w:rPr>
                <w:b/>
                <w:sz w:val="18"/>
                <w:szCs w:val="18"/>
              </w:rPr>
              <w:instrText xml:space="preserve"> FORMTEXT </w:instrText>
            </w:r>
            <w:r w:rsidRPr="006C5494">
              <w:rPr>
                <w:b/>
                <w:sz w:val="18"/>
                <w:szCs w:val="18"/>
              </w:rPr>
            </w:r>
            <w:r w:rsidRPr="006C5494">
              <w:rPr>
                <w:b/>
                <w:sz w:val="18"/>
                <w:szCs w:val="18"/>
              </w:rPr>
              <w:fldChar w:fldCharType="separate"/>
            </w:r>
            <w:r w:rsidRPr="006C5494">
              <w:rPr>
                <w:b/>
                <w:noProof/>
                <w:sz w:val="18"/>
                <w:szCs w:val="18"/>
              </w:rPr>
              <w:t> </w:t>
            </w:r>
            <w:r w:rsidRPr="006C5494">
              <w:rPr>
                <w:b/>
                <w:noProof/>
                <w:sz w:val="18"/>
                <w:szCs w:val="18"/>
              </w:rPr>
              <w:t> </w:t>
            </w:r>
            <w:r w:rsidRPr="006C5494">
              <w:rPr>
                <w:b/>
                <w:noProof/>
                <w:sz w:val="18"/>
                <w:szCs w:val="18"/>
              </w:rPr>
              <w:t> </w:t>
            </w:r>
            <w:r w:rsidRPr="006C5494">
              <w:rPr>
                <w:b/>
                <w:noProof/>
                <w:sz w:val="18"/>
                <w:szCs w:val="18"/>
              </w:rPr>
              <w:t> </w:t>
            </w:r>
            <w:r w:rsidRPr="006C5494">
              <w:rPr>
                <w:b/>
                <w:noProof/>
                <w:sz w:val="18"/>
                <w:szCs w:val="18"/>
              </w:rPr>
              <w:t> </w:t>
            </w:r>
            <w:r w:rsidRPr="006C5494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563" w:type="dxa"/>
            <w:vAlign w:val="center"/>
          </w:tcPr>
          <w:p w14:paraId="0722FF84" w14:textId="77777777" w:rsidR="00DB2FD1" w:rsidRDefault="00DB2FD1" w:rsidP="00DB2FD1"/>
        </w:tc>
        <w:tc>
          <w:tcPr>
            <w:tcW w:w="3121" w:type="dxa"/>
            <w:vAlign w:val="center"/>
          </w:tcPr>
          <w:p w14:paraId="64B1270B" w14:textId="77777777" w:rsidR="00DB2FD1" w:rsidRDefault="00DB2FD1" w:rsidP="00DB2FD1"/>
        </w:tc>
      </w:tr>
    </w:tbl>
    <w:p w14:paraId="0C1038AC" w14:textId="77777777" w:rsidR="00DB2FD1" w:rsidRDefault="00DB2FD1" w:rsidP="00DB2FD1">
      <w:pPr>
        <w:spacing w:after="0" w:line="240" w:lineRule="auto"/>
      </w:pPr>
    </w:p>
    <w:p w14:paraId="655ACB11" w14:textId="77777777" w:rsidR="00DB2FD1" w:rsidRDefault="00DB2FD1" w:rsidP="00DB2FD1">
      <w:pPr>
        <w:spacing w:after="0" w:line="240" w:lineRule="auto"/>
      </w:pPr>
    </w:p>
    <w:p w14:paraId="672D27EF" w14:textId="77777777" w:rsidR="003047EB" w:rsidRDefault="003047EB" w:rsidP="00DB2FD1">
      <w:pPr>
        <w:spacing w:after="0" w:line="240" w:lineRule="auto"/>
        <w:rPr>
          <w:b/>
          <w:color w:val="538135" w:themeColor="accent6" w:themeShade="BF"/>
          <w:sz w:val="28"/>
        </w:rPr>
      </w:pPr>
    </w:p>
    <w:p w14:paraId="4A61F715" w14:textId="77777777" w:rsidR="00DB2FD1" w:rsidRPr="00A4579F" w:rsidRDefault="00DB2FD1" w:rsidP="00DB2FD1">
      <w:pPr>
        <w:spacing w:after="0" w:line="240" w:lineRule="auto"/>
        <w:rPr>
          <w:b/>
          <w:color w:val="538135" w:themeColor="accent6" w:themeShade="BF"/>
          <w:sz w:val="28"/>
        </w:rPr>
      </w:pPr>
      <w:r w:rsidRPr="00A4579F">
        <w:rPr>
          <w:b/>
          <w:color w:val="538135" w:themeColor="accent6" w:themeShade="BF"/>
          <w:sz w:val="28"/>
        </w:rPr>
        <w:t>Lieferung der Mahlzeiten</w:t>
      </w:r>
      <w:r w:rsidR="00F455DF" w:rsidRPr="00A4579F">
        <w:rPr>
          <w:b/>
          <w:color w:val="538135" w:themeColor="accent6" w:themeShade="BF"/>
          <w:sz w:val="28"/>
        </w:rPr>
        <w:t xml:space="preserve"> (Zeitraum</w:t>
      </w:r>
      <w:r w:rsidR="00CD5D20">
        <w:rPr>
          <w:b/>
          <w:color w:val="538135" w:themeColor="accent6" w:themeShade="BF"/>
          <w:sz w:val="28"/>
        </w:rPr>
        <w:t xml:space="preserve"> und Art</w:t>
      </w:r>
      <w:r w:rsidR="00F455DF" w:rsidRPr="00A4579F">
        <w:rPr>
          <w:b/>
          <w:color w:val="538135" w:themeColor="accent6" w:themeShade="BF"/>
          <w:sz w:val="28"/>
        </w:rPr>
        <w:t>)</w:t>
      </w:r>
    </w:p>
    <w:p w14:paraId="2B50B2C0" w14:textId="77777777" w:rsidR="00DB2FD1" w:rsidRPr="00DB2FD1" w:rsidRDefault="00DB2FD1" w:rsidP="00DB2FD1">
      <w:pPr>
        <w:spacing w:after="0" w:line="240" w:lineRule="auto"/>
        <w:rPr>
          <w:sz w:val="10"/>
        </w:rPr>
      </w:pPr>
    </w:p>
    <w:tbl>
      <w:tblPr>
        <w:tblStyle w:val="TableGrid"/>
        <w:tblW w:w="9110" w:type="dxa"/>
        <w:tblLook w:val="04A0" w:firstRow="1" w:lastRow="0" w:firstColumn="1" w:lastColumn="0" w:noHBand="0" w:noVBand="1"/>
      </w:tblPr>
      <w:tblGrid>
        <w:gridCol w:w="1563"/>
        <w:gridCol w:w="2850"/>
        <w:gridCol w:w="1567"/>
        <w:gridCol w:w="3130"/>
      </w:tblGrid>
      <w:tr w:rsidR="00DB2FD1" w14:paraId="5473CABC" w14:textId="77777777" w:rsidTr="00531EDD">
        <w:trPr>
          <w:trHeight w:val="417"/>
        </w:trPr>
        <w:tc>
          <w:tcPr>
            <w:tcW w:w="1563" w:type="dxa"/>
            <w:vAlign w:val="center"/>
          </w:tcPr>
          <w:p w14:paraId="51E64C96" w14:textId="77777777" w:rsidR="00DB2FD1" w:rsidRDefault="00AB4CB2" w:rsidP="004D3DE3">
            <w:r>
              <w:t>vom (Datum)</w:t>
            </w:r>
          </w:p>
        </w:tc>
        <w:tc>
          <w:tcPr>
            <w:tcW w:w="2850" w:type="dxa"/>
            <w:vAlign w:val="center"/>
          </w:tcPr>
          <w:p w14:paraId="0B14F25C" w14:textId="77777777" w:rsidR="00DB2FD1" w:rsidRDefault="006454EA" w:rsidP="004D3DE3">
            <w:r w:rsidRPr="00E26690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26690">
              <w:rPr>
                <w:b/>
              </w:rPr>
              <w:instrText xml:space="preserve"> FORMTEXT </w:instrText>
            </w:r>
            <w:r w:rsidRPr="00E26690">
              <w:rPr>
                <w:b/>
              </w:rPr>
            </w:r>
            <w:r w:rsidRPr="00E26690">
              <w:rPr>
                <w:b/>
              </w:rPr>
              <w:fldChar w:fldCharType="separate"/>
            </w:r>
            <w:r w:rsidR="007E60D4">
              <w:rPr>
                <w:b/>
              </w:rPr>
              <w:t> </w:t>
            </w:r>
            <w:r w:rsidR="007E60D4">
              <w:rPr>
                <w:b/>
              </w:rPr>
              <w:t> </w:t>
            </w:r>
            <w:r w:rsidR="007E60D4">
              <w:rPr>
                <w:b/>
              </w:rPr>
              <w:t> </w:t>
            </w:r>
            <w:r w:rsidR="007E60D4">
              <w:rPr>
                <w:b/>
              </w:rPr>
              <w:t> </w:t>
            </w:r>
            <w:r w:rsidR="007E60D4">
              <w:rPr>
                <w:b/>
              </w:rPr>
              <w:t> </w:t>
            </w:r>
            <w:r w:rsidRPr="00E26690">
              <w:rPr>
                <w:b/>
              </w:rPr>
              <w:fldChar w:fldCharType="end"/>
            </w:r>
          </w:p>
        </w:tc>
        <w:tc>
          <w:tcPr>
            <w:tcW w:w="1567" w:type="dxa"/>
            <w:vAlign w:val="center"/>
          </w:tcPr>
          <w:p w14:paraId="3DA25B0F" w14:textId="77777777" w:rsidR="00DB2FD1" w:rsidRDefault="00AB4CB2" w:rsidP="004D3DE3">
            <w:r>
              <w:t>bis (Datum)</w:t>
            </w:r>
          </w:p>
        </w:tc>
        <w:tc>
          <w:tcPr>
            <w:tcW w:w="3130" w:type="dxa"/>
            <w:vAlign w:val="center"/>
          </w:tcPr>
          <w:p w14:paraId="188C2BAA" w14:textId="77777777" w:rsidR="00DB2FD1" w:rsidRDefault="006454EA" w:rsidP="004D3DE3">
            <w:r w:rsidRPr="00E26690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26690">
              <w:rPr>
                <w:b/>
              </w:rPr>
              <w:instrText xml:space="preserve"> FORMTEXT </w:instrText>
            </w:r>
            <w:r w:rsidRPr="00E26690">
              <w:rPr>
                <w:b/>
              </w:rPr>
            </w:r>
            <w:r w:rsidRPr="00E26690">
              <w:rPr>
                <w:b/>
              </w:rPr>
              <w:fldChar w:fldCharType="separate"/>
            </w:r>
            <w:r w:rsidR="007E60D4">
              <w:rPr>
                <w:b/>
              </w:rPr>
              <w:t> </w:t>
            </w:r>
            <w:r w:rsidR="007E60D4">
              <w:rPr>
                <w:b/>
              </w:rPr>
              <w:t> </w:t>
            </w:r>
            <w:r w:rsidR="007E60D4">
              <w:rPr>
                <w:b/>
              </w:rPr>
              <w:t> </w:t>
            </w:r>
            <w:r w:rsidR="007E60D4">
              <w:rPr>
                <w:b/>
              </w:rPr>
              <w:t> </w:t>
            </w:r>
            <w:r w:rsidR="007E60D4">
              <w:rPr>
                <w:b/>
              </w:rPr>
              <w:t> </w:t>
            </w:r>
            <w:r w:rsidRPr="00E26690">
              <w:rPr>
                <w:b/>
              </w:rPr>
              <w:fldChar w:fldCharType="end"/>
            </w:r>
          </w:p>
        </w:tc>
      </w:tr>
      <w:tr w:rsidR="00AB4CB2" w14:paraId="699D4850" w14:textId="77777777" w:rsidTr="00CD5D20">
        <w:trPr>
          <w:trHeight w:val="384"/>
        </w:trPr>
        <w:tc>
          <w:tcPr>
            <w:tcW w:w="1563" w:type="dxa"/>
            <w:vAlign w:val="center"/>
          </w:tcPr>
          <w:p w14:paraId="79356E0D" w14:textId="77777777" w:rsidR="00AB4CB2" w:rsidRDefault="00AB4CB2" w:rsidP="00AB4CB2"/>
        </w:tc>
        <w:tc>
          <w:tcPr>
            <w:tcW w:w="2850" w:type="dxa"/>
            <w:vAlign w:val="center"/>
          </w:tcPr>
          <w:p w14:paraId="11CBEE2C" w14:textId="77777777" w:rsidR="00AB4CB2" w:rsidRDefault="00AB4CB2" w:rsidP="00AB4CB2"/>
        </w:tc>
        <w:tc>
          <w:tcPr>
            <w:tcW w:w="1567" w:type="dxa"/>
            <w:vAlign w:val="center"/>
          </w:tcPr>
          <w:p w14:paraId="577CD4CA" w14:textId="77777777" w:rsidR="00AB4CB2" w:rsidRDefault="00AB4CB2" w:rsidP="00AB4CB2"/>
        </w:tc>
        <w:tc>
          <w:tcPr>
            <w:tcW w:w="3130" w:type="dxa"/>
            <w:vAlign w:val="center"/>
          </w:tcPr>
          <w:p w14:paraId="6AFC3C2C" w14:textId="77777777" w:rsidR="00AB4CB2" w:rsidRDefault="00AB4CB2" w:rsidP="00AB4CB2"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unbefristet</w:t>
            </w:r>
          </w:p>
        </w:tc>
      </w:tr>
      <w:tr w:rsidR="00CD5D20" w14:paraId="18C7DA62" w14:textId="77777777" w:rsidTr="00CD5D20">
        <w:trPr>
          <w:trHeight w:val="844"/>
        </w:trPr>
        <w:tc>
          <w:tcPr>
            <w:tcW w:w="1563" w:type="dxa"/>
            <w:vAlign w:val="center"/>
          </w:tcPr>
          <w:p w14:paraId="51EC074B" w14:textId="77777777" w:rsidR="00CD5D20" w:rsidRDefault="00CD5D20" w:rsidP="00CD5D20">
            <w:r>
              <w:t>Lieferung:</w:t>
            </w:r>
          </w:p>
        </w:tc>
        <w:tc>
          <w:tcPr>
            <w:tcW w:w="4417" w:type="dxa"/>
            <w:gridSpan w:val="2"/>
            <w:vAlign w:val="center"/>
          </w:tcPr>
          <w:p w14:paraId="66E0A71A" w14:textId="77777777" w:rsidR="00CD5D20" w:rsidRDefault="00CD5D20" w:rsidP="00CD5D20"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Kaltlieferung</w:t>
            </w:r>
          </w:p>
          <w:p w14:paraId="53778F00" w14:textId="77777777" w:rsidR="00CD5D20" w:rsidRDefault="00CD5D20" w:rsidP="00CD5D20">
            <w:r w:rsidRPr="00BE78B0">
              <w:rPr>
                <w:sz w:val="20"/>
              </w:rPr>
              <w:t>(Mikrowelle wird gratis zur Verfügung gestellt)</w:t>
            </w:r>
          </w:p>
        </w:tc>
        <w:tc>
          <w:tcPr>
            <w:tcW w:w="3130" w:type="dxa"/>
            <w:vAlign w:val="center"/>
          </w:tcPr>
          <w:p w14:paraId="2CB5C4D3" w14:textId="77777777" w:rsidR="00CD5D20" w:rsidRDefault="00CD5D20" w:rsidP="00CD5D20"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Warmlieferung</w:t>
            </w:r>
          </w:p>
          <w:p w14:paraId="544C939D" w14:textId="77777777" w:rsidR="00CD5D20" w:rsidRDefault="00CD5D20" w:rsidP="00CD5D20"/>
        </w:tc>
      </w:tr>
    </w:tbl>
    <w:p w14:paraId="4611AE1A" w14:textId="77777777" w:rsidR="00DB2FD1" w:rsidRDefault="00DB2FD1" w:rsidP="00DB2FD1">
      <w:pPr>
        <w:spacing w:after="0" w:line="240" w:lineRule="auto"/>
      </w:pPr>
    </w:p>
    <w:p w14:paraId="2F5106BE" w14:textId="77777777" w:rsidR="00DB2FD1" w:rsidRDefault="00DB2FD1" w:rsidP="00DB2FD1">
      <w:pPr>
        <w:spacing w:after="0" w:line="240" w:lineRule="auto"/>
      </w:pPr>
    </w:p>
    <w:p w14:paraId="527C850F" w14:textId="77777777" w:rsidR="003047EB" w:rsidRDefault="003047EB" w:rsidP="00DB2FD1">
      <w:pPr>
        <w:spacing w:after="0" w:line="240" w:lineRule="auto"/>
        <w:rPr>
          <w:b/>
          <w:color w:val="538135" w:themeColor="accent6" w:themeShade="BF"/>
          <w:sz w:val="28"/>
        </w:rPr>
      </w:pPr>
    </w:p>
    <w:p w14:paraId="0E0968B8" w14:textId="77777777" w:rsidR="00DB2FD1" w:rsidRPr="00A4579F" w:rsidRDefault="00DB2FD1" w:rsidP="00DB2FD1">
      <w:pPr>
        <w:spacing w:after="0" w:line="240" w:lineRule="auto"/>
        <w:rPr>
          <w:b/>
          <w:color w:val="538135" w:themeColor="accent6" w:themeShade="BF"/>
          <w:sz w:val="28"/>
        </w:rPr>
      </w:pPr>
      <w:r w:rsidRPr="00A4579F">
        <w:rPr>
          <w:b/>
          <w:color w:val="538135" w:themeColor="accent6" w:themeShade="BF"/>
          <w:sz w:val="28"/>
        </w:rPr>
        <w:t>Wochentage Mahlzeitendienst (11</w:t>
      </w:r>
      <w:r w:rsidR="00BA7BF3">
        <w:rPr>
          <w:b/>
          <w:color w:val="538135" w:themeColor="accent6" w:themeShade="BF"/>
          <w:sz w:val="28"/>
        </w:rPr>
        <w:t>:00</w:t>
      </w:r>
      <w:r w:rsidRPr="00A4579F">
        <w:rPr>
          <w:b/>
          <w:color w:val="538135" w:themeColor="accent6" w:themeShade="BF"/>
          <w:sz w:val="28"/>
        </w:rPr>
        <w:t xml:space="preserve"> – 1</w:t>
      </w:r>
      <w:r w:rsidR="00BA7BF3">
        <w:rPr>
          <w:b/>
          <w:color w:val="538135" w:themeColor="accent6" w:themeShade="BF"/>
          <w:sz w:val="28"/>
        </w:rPr>
        <w:t>2:00</w:t>
      </w:r>
      <w:r w:rsidRPr="00A4579F">
        <w:rPr>
          <w:b/>
          <w:color w:val="538135" w:themeColor="accent6" w:themeShade="BF"/>
          <w:sz w:val="28"/>
        </w:rPr>
        <w:t xml:space="preserve"> Uhr)</w:t>
      </w:r>
    </w:p>
    <w:p w14:paraId="1A030D46" w14:textId="77777777" w:rsidR="00DB2FD1" w:rsidRPr="00DB2FD1" w:rsidRDefault="00DB2FD1" w:rsidP="00DB2FD1">
      <w:pPr>
        <w:spacing w:after="0" w:line="240" w:lineRule="auto"/>
        <w:rPr>
          <w:sz w:val="10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263"/>
        <w:gridCol w:w="1459"/>
        <w:gridCol w:w="1518"/>
        <w:gridCol w:w="3827"/>
      </w:tblGrid>
      <w:tr w:rsidR="00B77F91" w14:paraId="5E0A4D7B" w14:textId="77777777" w:rsidTr="00B16EE8">
        <w:trPr>
          <w:trHeight w:val="386"/>
        </w:trPr>
        <w:tc>
          <w:tcPr>
            <w:tcW w:w="2263" w:type="dxa"/>
            <w:vAlign w:val="center"/>
          </w:tcPr>
          <w:p w14:paraId="0220F347" w14:textId="77777777" w:rsidR="00B77F91" w:rsidRDefault="00B77F91" w:rsidP="004D3DE3"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  <w:r>
              <w:t xml:space="preserve"> Montag</w:t>
            </w:r>
          </w:p>
        </w:tc>
        <w:tc>
          <w:tcPr>
            <w:tcW w:w="2977" w:type="dxa"/>
            <w:gridSpan w:val="2"/>
            <w:vAlign w:val="center"/>
          </w:tcPr>
          <w:p w14:paraId="45218ACA" w14:textId="77777777" w:rsidR="00B77F91" w:rsidRDefault="00B77F91" w:rsidP="004D3DE3"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Donnerstag</w:t>
            </w:r>
          </w:p>
        </w:tc>
        <w:tc>
          <w:tcPr>
            <w:tcW w:w="3827" w:type="dxa"/>
            <w:vAlign w:val="center"/>
          </w:tcPr>
          <w:p w14:paraId="32D6305E" w14:textId="77777777" w:rsidR="00B77F91" w:rsidRDefault="00B77F91" w:rsidP="004D3DE3"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Samstag</w:t>
            </w:r>
          </w:p>
        </w:tc>
      </w:tr>
      <w:tr w:rsidR="00B77F91" w14:paraId="645BAB2E" w14:textId="77777777" w:rsidTr="00B16EE8">
        <w:trPr>
          <w:trHeight w:val="386"/>
        </w:trPr>
        <w:tc>
          <w:tcPr>
            <w:tcW w:w="2263" w:type="dxa"/>
            <w:vAlign w:val="center"/>
          </w:tcPr>
          <w:p w14:paraId="4C4B3E86" w14:textId="77777777" w:rsidR="00B77F91" w:rsidRDefault="00B77F91" w:rsidP="004D3DE3"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Dienstag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7DAA8885" w14:textId="77777777" w:rsidR="00B77F91" w:rsidRDefault="00B77F91" w:rsidP="004D3DE3"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Freitag</w:t>
            </w:r>
            <w:r w:rsidR="00A115F9">
              <w:t xml:space="preserve"> Fisch</w:t>
            </w:r>
            <w:r w:rsidR="00B16EE8">
              <w:br/>
            </w:r>
            <w:r w:rsidR="00B16EE8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16EE8">
              <w:instrText xml:space="preserve"> FORMCHECKBOX </w:instrText>
            </w:r>
            <w:r w:rsidR="00B16EE8">
              <w:fldChar w:fldCharType="separate"/>
            </w:r>
            <w:r w:rsidR="00B16EE8">
              <w:fldChar w:fldCharType="end"/>
            </w:r>
            <w:r w:rsidR="00B16EE8">
              <w:t xml:space="preserve"> Freitag kein Fisch</w:t>
            </w:r>
          </w:p>
        </w:tc>
        <w:tc>
          <w:tcPr>
            <w:tcW w:w="3827" w:type="dxa"/>
            <w:vAlign w:val="center"/>
          </w:tcPr>
          <w:p w14:paraId="12446176" w14:textId="77777777" w:rsidR="00B77F91" w:rsidRDefault="00B77F91" w:rsidP="004D3DE3"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Sonntag</w:t>
            </w:r>
            <w:r w:rsidR="00EA5FBB">
              <w:t xml:space="preserve"> </w:t>
            </w:r>
            <w:r w:rsidR="00792EF8">
              <w:t xml:space="preserve">(Kaltlieferung am </w:t>
            </w:r>
            <w:r w:rsidR="003C66F4">
              <w:t>Samstag</w:t>
            </w:r>
            <w:r w:rsidR="00792EF8">
              <w:t>)</w:t>
            </w:r>
          </w:p>
        </w:tc>
      </w:tr>
      <w:tr w:rsidR="003B67ED" w14:paraId="5A82B9FE" w14:textId="77777777" w:rsidTr="00B16EE8">
        <w:trPr>
          <w:trHeight w:val="404"/>
        </w:trPr>
        <w:tc>
          <w:tcPr>
            <w:tcW w:w="2263" w:type="dxa"/>
            <w:vAlign w:val="center"/>
          </w:tcPr>
          <w:p w14:paraId="2BC2F035" w14:textId="77777777" w:rsidR="003B67ED" w:rsidRDefault="003B67ED" w:rsidP="00AF7566"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Mittwoch</w:t>
            </w:r>
          </w:p>
        </w:tc>
        <w:tc>
          <w:tcPr>
            <w:tcW w:w="1459" w:type="dxa"/>
            <w:tcBorders>
              <w:right w:val="nil"/>
            </w:tcBorders>
            <w:vAlign w:val="center"/>
          </w:tcPr>
          <w:p w14:paraId="7085FBB1" w14:textId="77777777" w:rsidR="003B67ED" w:rsidRDefault="003B67ED" w:rsidP="00AF7566"/>
        </w:tc>
        <w:tc>
          <w:tcPr>
            <w:tcW w:w="5345" w:type="dxa"/>
            <w:gridSpan w:val="2"/>
            <w:tcBorders>
              <w:left w:val="nil"/>
            </w:tcBorders>
            <w:vAlign w:val="center"/>
          </w:tcPr>
          <w:p w14:paraId="5F15985B" w14:textId="77777777" w:rsidR="003B67ED" w:rsidRDefault="003B67ED" w:rsidP="00792EF8">
            <w:pPr>
              <w:ind w:right="-107"/>
            </w:pPr>
          </w:p>
        </w:tc>
      </w:tr>
    </w:tbl>
    <w:p w14:paraId="6426246E" w14:textId="77777777" w:rsidR="003B67ED" w:rsidRDefault="003B67ED" w:rsidP="003B67ED">
      <w:pPr>
        <w:tabs>
          <w:tab w:val="left" w:pos="2694"/>
        </w:tabs>
      </w:pPr>
    </w:p>
    <w:p w14:paraId="26508407" w14:textId="77777777" w:rsidR="00B16EE8" w:rsidRDefault="00B16EE8" w:rsidP="003B67ED">
      <w:pPr>
        <w:tabs>
          <w:tab w:val="left" w:pos="2694"/>
        </w:tabs>
      </w:pPr>
    </w:p>
    <w:p w14:paraId="79E5C1E1" w14:textId="77777777" w:rsidR="00B16EE8" w:rsidRDefault="00B16EE8" w:rsidP="003B67ED">
      <w:pPr>
        <w:tabs>
          <w:tab w:val="left" w:pos="2694"/>
        </w:tabs>
      </w:pPr>
    </w:p>
    <w:p w14:paraId="7E4BBD8F" w14:textId="77777777" w:rsidR="007653D0" w:rsidRPr="003047EB" w:rsidRDefault="003047EB" w:rsidP="003047EB">
      <w:pPr>
        <w:tabs>
          <w:tab w:val="left" w:pos="2694"/>
        </w:tabs>
        <w:spacing w:after="0" w:line="240" w:lineRule="auto"/>
        <w:jc w:val="both"/>
        <w:rPr>
          <w:b/>
          <w:color w:val="538135" w:themeColor="accent6" w:themeShade="BF"/>
          <w:sz w:val="14"/>
        </w:rPr>
      </w:pPr>
      <w:r w:rsidRPr="003047EB">
        <w:rPr>
          <w:b/>
          <w:color w:val="538135" w:themeColor="accent6" w:themeShade="BF"/>
          <w:sz w:val="28"/>
        </w:rPr>
        <w:t>Mi</w:t>
      </w:r>
      <w:r w:rsidR="007653D0">
        <w:rPr>
          <w:b/>
          <w:color w:val="538135" w:themeColor="accent6" w:themeShade="BF"/>
          <w:sz w:val="28"/>
        </w:rPr>
        <w:t>ttagsmenü</w:t>
      </w:r>
      <w:r w:rsidR="007653D0">
        <w:rPr>
          <w:b/>
          <w:color w:val="538135" w:themeColor="accent6" w:themeShade="BF"/>
          <w:sz w:val="28"/>
        </w:rPr>
        <w:br/>
      </w:r>
    </w:p>
    <w:p w14:paraId="3AB41BA6" w14:textId="77777777" w:rsidR="007653D0" w:rsidRPr="007653D0" w:rsidRDefault="007653D0" w:rsidP="003047EB">
      <w:pPr>
        <w:spacing w:after="0" w:line="240" w:lineRule="auto"/>
      </w:pPr>
      <w:r>
        <w:t>Das Mittagsmenü beinhaltet Suppe, Salat, Hauptgang und Früchte.</w:t>
      </w:r>
    </w:p>
    <w:p w14:paraId="2A957D28" w14:textId="77777777" w:rsidR="002B5352" w:rsidRDefault="002B5352" w:rsidP="00DB2FD1">
      <w:pPr>
        <w:spacing w:after="0" w:line="240" w:lineRule="auto"/>
      </w:pPr>
    </w:p>
    <w:p w14:paraId="43EF36CE" w14:textId="77777777" w:rsidR="003047EB" w:rsidRPr="003047EB" w:rsidRDefault="003047EB" w:rsidP="004A7B3D">
      <w:pPr>
        <w:spacing w:after="0" w:line="240" w:lineRule="auto"/>
        <w:rPr>
          <w:b/>
          <w:color w:val="538135" w:themeColor="accent6" w:themeShade="BF"/>
        </w:rPr>
      </w:pPr>
    </w:p>
    <w:p w14:paraId="4B165D6B" w14:textId="77777777" w:rsidR="004A7B3D" w:rsidRPr="00A4579F" w:rsidRDefault="004A7B3D" w:rsidP="004A7B3D">
      <w:pPr>
        <w:spacing w:after="0" w:line="240" w:lineRule="auto"/>
        <w:rPr>
          <w:b/>
          <w:color w:val="538135" w:themeColor="accent6" w:themeShade="BF"/>
          <w:sz w:val="28"/>
        </w:rPr>
      </w:pPr>
      <w:r w:rsidRPr="00A4579F">
        <w:rPr>
          <w:b/>
          <w:color w:val="538135" w:themeColor="accent6" w:themeShade="BF"/>
          <w:sz w:val="28"/>
        </w:rPr>
        <w:t>Gewünschte Kostfor</w:t>
      </w:r>
      <w:r w:rsidR="005858EF">
        <w:rPr>
          <w:b/>
          <w:color w:val="538135" w:themeColor="accent6" w:themeShade="BF"/>
          <w:sz w:val="28"/>
        </w:rPr>
        <w:t>m</w:t>
      </w:r>
    </w:p>
    <w:p w14:paraId="340AB0E2" w14:textId="77777777" w:rsidR="004A7B3D" w:rsidRPr="00DB2FD1" w:rsidRDefault="004A7B3D" w:rsidP="004A7B3D">
      <w:pPr>
        <w:spacing w:after="0" w:line="240" w:lineRule="auto"/>
        <w:rPr>
          <w:sz w:val="10"/>
        </w:rPr>
      </w:pPr>
    </w:p>
    <w:tbl>
      <w:tblPr>
        <w:tblStyle w:val="TableGrid"/>
        <w:tblW w:w="6658" w:type="dxa"/>
        <w:tblLook w:val="04A0" w:firstRow="1" w:lastRow="0" w:firstColumn="1" w:lastColumn="0" w:noHBand="0" w:noVBand="1"/>
      </w:tblPr>
      <w:tblGrid>
        <w:gridCol w:w="2689"/>
        <w:gridCol w:w="1984"/>
        <w:gridCol w:w="1985"/>
      </w:tblGrid>
      <w:tr w:rsidR="00BE53BD" w14:paraId="133AC4D3" w14:textId="77777777" w:rsidTr="00CB43DA">
        <w:trPr>
          <w:trHeight w:val="369"/>
        </w:trPr>
        <w:tc>
          <w:tcPr>
            <w:tcW w:w="2689" w:type="dxa"/>
            <w:vAlign w:val="center"/>
          </w:tcPr>
          <w:p w14:paraId="19308DDE" w14:textId="77777777" w:rsidR="00BE53BD" w:rsidRDefault="00BE53BD" w:rsidP="00BD4BF5"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Normal</w:t>
            </w:r>
          </w:p>
        </w:tc>
        <w:tc>
          <w:tcPr>
            <w:tcW w:w="1984" w:type="dxa"/>
            <w:vAlign w:val="center"/>
          </w:tcPr>
          <w:p w14:paraId="76BF473A" w14:textId="77777777" w:rsidR="00BE53BD" w:rsidRDefault="00BE53BD" w:rsidP="00BD4BF5"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Vegi </w:t>
            </w:r>
          </w:p>
        </w:tc>
        <w:tc>
          <w:tcPr>
            <w:tcW w:w="1985" w:type="dxa"/>
            <w:vAlign w:val="center"/>
          </w:tcPr>
          <w:p w14:paraId="231C6426" w14:textId="77777777" w:rsidR="00BE53BD" w:rsidRDefault="00B16EE8" w:rsidP="00BD4BF5"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halbe Portion</w:t>
            </w:r>
          </w:p>
        </w:tc>
      </w:tr>
    </w:tbl>
    <w:p w14:paraId="509D7CE9" w14:textId="77777777" w:rsidR="002B5352" w:rsidRDefault="002B5352" w:rsidP="00DB2FD1">
      <w:pPr>
        <w:spacing w:after="0" w:line="240" w:lineRule="auto"/>
      </w:pPr>
    </w:p>
    <w:p w14:paraId="44CDE191" w14:textId="77777777" w:rsidR="00F34E22" w:rsidRDefault="00F34E22" w:rsidP="00DB2FD1">
      <w:pPr>
        <w:spacing w:after="0" w:line="240" w:lineRule="auto"/>
      </w:pPr>
    </w:p>
    <w:p w14:paraId="2953593C" w14:textId="77777777" w:rsidR="006B7E7E" w:rsidRPr="00A4579F" w:rsidRDefault="006B7E7E" w:rsidP="006B7E7E">
      <w:pPr>
        <w:spacing w:after="0" w:line="240" w:lineRule="auto"/>
        <w:rPr>
          <w:b/>
          <w:color w:val="538135" w:themeColor="accent6" w:themeShade="BF"/>
          <w:sz w:val="28"/>
        </w:rPr>
      </w:pPr>
      <w:r w:rsidRPr="00A4579F">
        <w:rPr>
          <w:b/>
          <w:color w:val="538135" w:themeColor="accent6" w:themeShade="BF"/>
          <w:sz w:val="28"/>
        </w:rPr>
        <w:t>Bemerkungen</w:t>
      </w:r>
    </w:p>
    <w:p w14:paraId="7D93194D" w14:textId="77777777" w:rsidR="006B7E7E" w:rsidRPr="00DB2FD1" w:rsidRDefault="006B7E7E" w:rsidP="006B7E7E">
      <w:pPr>
        <w:spacing w:after="0" w:line="240" w:lineRule="auto"/>
        <w:rPr>
          <w:sz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86"/>
      </w:tblGrid>
      <w:tr w:rsidR="006B7E7E" w14:paraId="6FFD3810" w14:textId="77777777" w:rsidTr="00473D9F">
        <w:trPr>
          <w:trHeight w:val="1454"/>
        </w:trPr>
        <w:tc>
          <w:tcPr>
            <w:tcW w:w="8986" w:type="dxa"/>
          </w:tcPr>
          <w:p w14:paraId="0F3E9C42" w14:textId="77777777" w:rsidR="006B7E7E" w:rsidRDefault="00727E26" w:rsidP="007E60D4">
            <w:r w:rsidRPr="00E26690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26690">
              <w:rPr>
                <w:b/>
              </w:rPr>
              <w:instrText xml:space="preserve"> FORMTEXT </w:instrText>
            </w:r>
            <w:r w:rsidRPr="00E26690">
              <w:rPr>
                <w:b/>
              </w:rPr>
            </w:r>
            <w:r w:rsidRPr="00E26690">
              <w:rPr>
                <w:b/>
              </w:rPr>
              <w:fldChar w:fldCharType="separate"/>
            </w:r>
            <w:r w:rsidR="007E60D4">
              <w:rPr>
                <w:b/>
              </w:rPr>
              <w:t> </w:t>
            </w:r>
            <w:r w:rsidR="007E60D4">
              <w:rPr>
                <w:b/>
              </w:rPr>
              <w:t> </w:t>
            </w:r>
            <w:r w:rsidR="007E60D4">
              <w:rPr>
                <w:b/>
              </w:rPr>
              <w:t> </w:t>
            </w:r>
            <w:r w:rsidR="007E60D4">
              <w:rPr>
                <w:b/>
              </w:rPr>
              <w:t> </w:t>
            </w:r>
            <w:r w:rsidR="007E60D4">
              <w:rPr>
                <w:b/>
              </w:rPr>
              <w:t> </w:t>
            </w:r>
            <w:r w:rsidRPr="00E26690">
              <w:rPr>
                <w:b/>
              </w:rPr>
              <w:fldChar w:fldCharType="end"/>
            </w:r>
          </w:p>
        </w:tc>
      </w:tr>
    </w:tbl>
    <w:p w14:paraId="605C9E78" w14:textId="77777777" w:rsidR="006B7E7E" w:rsidRDefault="006B7E7E" w:rsidP="00DB2FD1">
      <w:pPr>
        <w:spacing w:after="0" w:line="240" w:lineRule="auto"/>
      </w:pPr>
    </w:p>
    <w:p w14:paraId="5C3847B8" w14:textId="77777777" w:rsidR="006B7E7E" w:rsidRDefault="006B7E7E" w:rsidP="00DB2FD1">
      <w:pPr>
        <w:spacing w:after="0" w:line="240" w:lineRule="auto"/>
      </w:pPr>
    </w:p>
    <w:p w14:paraId="76244DC9" w14:textId="77777777" w:rsidR="006B7E7E" w:rsidRPr="006740E3" w:rsidRDefault="003047EB" w:rsidP="001215E7">
      <w:pPr>
        <w:spacing w:after="0" w:line="240" w:lineRule="auto"/>
        <w:rPr>
          <w:sz w:val="20"/>
        </w:rPr>
      </w:pPr>
      <w:r w:rsidRPr="006740E3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9FF842B" wp14:editId="3A7E4ADA">
                <wp:simplePos x="0" y="0"/>
                <wp:positionH relativeFrom="column">
                  <wp:posOffset>-133018</wp:posOffset>
                </wp:positionH>
                <wp:positionV relativeFrom="paragraph">
                  <wp:posOffset>61434</wp:posOffset>
                </wp:positionV>
                <wp:extent cx="5772150" cy="3633849"/>
                <wp:effectExtent l="0" t="0" r="19050" b="2413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150" cy="363384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32157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65FB85" id="Rechteck 2" o:spid="_x0000_s1026" style="position:absolute;margin-left:-10.45pt;margin-top:4.85pt;width:454.5pt;height:286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" fillcolor="#70ad47 [3209]" strokecolor="#1f3763 [1604]" strokeweight="1pt">
                <v:fill opacity="21074f"/>
              </v:rect>
            </w:pict>
          </mc:Fallback>
        </mc:AlternateContent>
      </w:r>
    </w:p>
    <w:p w14:paraId="69C90018" w14:textId="77777777" w:rsidR="00F34E22" w:rsidRPr="006740E3" w:rsidRDefault="00F34E22" w:rsidP="00F34E22">
      <w:pPr>
        <w:spacing w:after="0" w:line="240" w:lineRule="auto"/>
        <w:rPr>
          <w:b/>
        </w:rPr>
      </w:pPr>
      <w:r w:rsidRPr="006740E3">
        <w:rPr>
          <w:b/>
        </w:rPr>
        <w:t>Preis</w:t>
      </w:r>
      <w:r w:rsidR="006B7E7E" w:rsidRPr="006740E3">
        <w:rPr>
          <w:b/>
        </w:rPr>
        <w:t xml:space="preserve"> </w:t>
      </w:r>
    </w:p>
    <w:p w14:paraId="5F157E18" w14:textId="77777777" w:rsidR="00F34E22" w:rsidRPr="006740E3" w:rsidRDefault="00F34E22" w:rsidP="00F34E22">
      <w:pPr>
        <w:spacing w:after="0" w:line="240" w:lineRule="auto"/>
        <w:rPr>
          <w:sz w:val="10"/>
        </w:rPr>
      </w:pPr>
    </w:p>
    <w:tbl>
      <w:tblPr>
        <w:tblStyle w:val="TableGrid"/>
        <w:tblpPr w:leftFromText="141" w:rightFromText="141" w:vertAnchor="text" w:tblpY="1"/>
        <w:tblOverlap w:val="never"/>
        <w:tblW w:w="4390" w:type="dxa"/>
        <w:tblLook w:val="04A0" w:firstRow="1" w:lastRow="0" w:firstColumn="1" w:lastColumn="0" w:noHBand="0" w:noVBand="1"/>
      </w:tblPr>
      <w:tblGrid>
        <w:gridCol w:w="2689"/>
        <w:gridCol w:w="1701"/>
      </w:tblGrid>
      <w:tr w:rsidR="00C9370E" w:rsidRPr="006740E3" w14:paraId="0EDD6F9F" w14:textId="77777777" w:rsidTr="001215E7">
        <w:tc>
          <w:tcPr>
            <w:tcW w:w="2689" w:type="dxa"/>
          </w:tcPr>
          <w:p w14:paraId="569355B4" w14:textId="77777777" w:rsidR="00C9370E" w:rsidRPr="006740E3" w:rsidRDefault="00B16EE8" w:rsidP="00406731">
            <w:pPr>
              <w:rPr>
                <w:sz w:val="20"/>
              </w:rPr>
            </w:pPr>
            <w:r>
              <w:rPr>
                <w:sz w:val="20"/>
              </w:rPr>
              <w:t xml:space="preserve">Menü mit </w:t>
            </w:r>
            <w:r w:rsidR="00C9370E" w:rsidRPr="006740E3">
              <w:rPr>
                <w:sz w:val="20"/>
              </w:rPr>
              <w:t>Auslieferung</w:t>
            </w:r>
          </w:p>
        </w:tc>
        <w:tc>
          <w:tcPr>
            <w:tcW w:w="1701" w:type="dxa"/>
          </w:tcPr>
          <w:p w14:paraId="6D4BC550" w14:textId="77777777" w:rsidR="00C9370E" w:rsidRPr="006740E3" w:rsidRDefault="00C9370E" w:rsidP="001215E7">
            <w:pPr>
              <w:jc w:val="right"/>
              <w:rPr>
                <w:sz w:val="20"/>
              </w:rPr>
            </w:pPr>
            <w:r w:rsidRPr="006740E3">
              <w:rPr>
                <w:sz w:val="20"/>
              </w:rPr>
              <w:t>CHF 17.00</w:t>
            </w:r>
          </w:p>
        </w:tc>
      </w:tr>
      <w:tr w:rsidR="00B16EE8" w:rsidRPr="006740E3" w14:paraId="4152D3C7" w14:textId="77777777" w:rsidTr="001215E7">
        <w:tc>
          <w:tcPr>
            <w:tcW w:w="2689" w:type="dxa"/>
          </w:tcPr>
          <w:p w14:paraId="600FED6B" w14:textId="77777777" w:rsidR="00B16EE8" w:rsidRPr="006740E3" w:rsidRDefault="00B16EE8" w:rsidP="00406731">
            <w:pPr>
              <w:rPr>
                <w:sz w:val="20"/>
              </w:rPr>
            </w:pPr>
            <w:r>
              <w:rPr>
                <w:sz w:val="20"/>
              </w:rPr>
              <w:t xml:space="preserve">Halbe Portion </w:t>
            </w:r>
            <w:r w:rsidR="00D33572">
              <w:rPr>
                <w:sz w:val="20"/>
              </w:rPr>
              <w:t>+</w:t>
            </w:r>
            <w:r>
              <w:rPr>
                <w:sz w:val="20"/>
              </w:rPr>
              <w:t xml:space="preserve"> Auslieferung</w:t>
            </w:r>
          </w:p>
        </w:tc>
        <w:tc>
          <w:tcPr>
            <w:tcW w:w="1701" w:type="dxa"/>
          </w:tcPr>
          <w:p w14:paraId="5E1406B9" w14:textId="77777777" w:rsidR="00B16EE8" w:rsidRPr="006740E3" w:rsidRDefault="00B16EE8" w:rsidP="001215E7">
            <w:pPr>
              <w:jc w:val="right"/>
              <w:rPr>
                <w:sz w:val="20"/>
              </w:rPr>
            </w:pPr>
            <w:r>
              <w:rPr>
                <w:sz w:val="20"/>
              </w:rPr>
              <w:t>CHF 15.00</w:t>
            </w:r>
          </w:p>
        </w:tc>
      </w:tr>
    </w:tbl>
    <w:p w14:paraId="21935AB4" w14:textId="77777777" w:rsidR="00406731" w:rsidRPr="006740E3" w:rsidRDefault="00406731" w:rsidP="00DB2FD1">
      <w:pPr>
        <w:spacing w:after="0" w:line="240" w:lineRule="auto"/>
        <w:rPr>
          <w:sz w:val="28"/>
        </w:rPr>
      </w:pPr>
      <w:r w:rsidRPr="006740E3">
        <w:rPr>
          <w:sz w:val="20"/>
        </w:rPr>
        <w:br w:type="textWrapping" w:clear="all"/>
      </w:r>
    </w:p>
    <w:p w14:paraId="2D0B63F7" w14:textId="77777777" w:rsidR="00406731" w:rsidRPr="006740E3" w:rsidRDefault="00406731" w:rsidP="00DB2FD1">
      <w:pPr>
        <w:spacing w:after="0" w:line="240" w:lineRule="auto"/>
        <w:rPr>
          <w:b/>
        </w:rPr>
      </w:pPr>
      <w:r w:rsidRPr="006740E3">
        <w:rPr>
          <w:b/>
        </w:rPr>
        <w:t>Ablauf</w:t>
      </w:r>
    </w:p>
    <w:p w14:paraId="2906B387" w14:textId="77777777" w:rsidR="00406731" w:rsidRPr="006740E3" w:rsidRDefault="00406731" w:rsidP="00DB2FD1">
      <w:pPr>
        <w:spacing w:after="0" w:line="240" w:lineRule="auto"/>
        <w:rPr>
          <w:sz w:val="10"/>
        </w:rPr>
      </w:pPr>
    </w:p>
    <w:p w14:paraId="01220FBF" w14:textId="77777777" w:rsidR="00406731" w:rsidRPr="006740E3" w:rsidRDefault="000D29DE" w:rsidP="00301812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sz w:val="20"/>
        </w:rPr>
      </w:pPr>
      <w:r w:rsidRPr="006740E3">
        <w:rPr>
          <w:sz w:val="20"/>
        </w:rPr>
        <w:t>Jedem Klienten</w:t>
      </w:r>
      <w:r w:rsidR="00406731" w:rsidRPr="006740E3">
        <w:rPr>
          <w:sz w:val="20"/>
        </w:rPr>
        <w:t xml:space="preserve"> sind 2 Mahlzeitenboxen zugeteilt</w:t>
      </w:r>
    </w:p>
    <w:p w14:paraId="12C2D3BA" w14:textId="77777777" w:rsidR="00406731" w:rsidRPr="006740E3" w:rsidRDefault="00406731" w:rsidP="00301812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sz w:val="20"/>
        </w:rPr>
      </w:pPr>
      <w:r w:rsidRPr="006740E3">
        <w:rPr>
          <w:sz w:val="20"/>
        </w:rPr>
        <w:t>Bei Bringen</w:t>
      </w:r>
      <w:r w:rsidR="001215E7" w:rsidRPr="006740E3">
        <w:rPr>
          <w:sz w:val="20"/>
        </w:rPr>
        <w:t xml:space="preserve"> der Box wird die benutzte Box von der letzten Lieferung abgeholt</w:t>
      </w:r>
    </w:p>
    <w:p w14:paraId="57414908" w14:textId="77777777" w:rsidR="001215E7" w:rsidRPr="006740E3" w:rsidRDefault="001215E7" w:rsidP="00301812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sz w:val="20"/>
        </w:rPr>
      </w:pPr>
      <w:r w:rsidRPr="006740E3">
        <w:rPr>
          <w:sz w:val="20"/>
        </w:rPr>
        <w:t>Bitte nach der Mahlzeit die Teller / Schüssel vorspülen</w:t>
      </w:r>
    </w:p>
    <w:p w14:paraId="7E9BA1AA" w14:textId="77777777" w:rsidR="001215E7" w:rsidRPr="006740E3" w:rsidRDefault="001215E7" w:rsidP="001215E7">
      <w:pPr>
        <w:spacing w:after="0" w:line="240" w:lineRule="auto"/>
        <w:rPr>
          <w:sz w:val="28"/>
        </w:rPr>
      </w:pPr>
    </w:p>
    <w:p w14:paraId="3395F28A" w14:textId="77777777" w:rsidR="001215E7" w:rsidRPr="006740E3" w:rsidRDefault="001215E7" w:rsidP="001215E7">
      <w:pPr>
        <w:spacing w:after="0" w:line="240" w:lineRule="auto"/>
      </w:pPr>
      <w:r w:rsidRPr="006740E3">
        <w:rPr>
          <w:b/>
        </w:rPr>
        <w:t>Abmeldung</w:t>
      </w:r>
    </w:p>
    <w:p w14:paraId="1A8674AC" w14:textId="77777777" w:rsidR="001215E7" w:rsidRPr="006740E3" w:rsidRDefault="001215E7" w:rsidP="001215E7">
      <w:pPr>
        <w:spacing w:after="0" w:line="240" w:lineRule="auto"/>
        <w:rPr>
          <w:sz w:val="10"/>
        </w:rPr>
      </w:pPr>
    </w:p>
    <w:p w14:paraId="3336AA79" w14:textId="77777777" w:rsidR="001215E7" w:rsidRPr="006740E3" w:rsidRDefault="001215E7" w:rsidP="001215E7">
      <w:pPr>
        <w:spacing w:after="0" w:line="240" w:lineRule="auto"/>
        <w:rPr>
          <w:sz w:val="20"/>
        </w:rPr>
      </w:pPr>
      <w:r w:rsidRPr="006740E3">
        <w:rPr>
          <w:sz w:val="20"/>
        </w:rPr>
        <w:t>Abmeldung des Essens bis spätestens 09.00 Uhr</w:t>
      </w:r>
      <w:r w:rsidR="00EF4189">
        <w:rPr>
          <w:sz w:val="20"/>
        </w:rPr>
        <w:t xml:space="preserve"> am Vortag</w:t>
      </w:r>
      <w:r w:rsidR="000D29DE" w:rsidRPr="006740E3">
        <w:rPr>
          <w:sz w:val="20"/>
        </w:rPr>
        <w:t>:</w:t>
      </w:r>
      <w:r w:rsidRPr="006740E3">
        <w:rPr>
          <w:sz w:val="20"/>
        </w:rPr>
        <w:t xml:space="preserve"> </w:t>
      </w:r>
      <w:r w:rsidRPr="006740E3">
        <w:rPr>
          <w:sz w:val="20"/>
        </w:rPr>
        <w:br/>
        <w:t>per E-Mail (</w:t>
      </w:r>
      <w:hyperlink r:id="rId8" w:history="1">
        <w:r w:rsidRPr="006740E3">
          <w:rPr>
            <w:rStyle w:val="Hyperlink"/>
            <w:sz w:val="20"/>
          </w:rPr>
          <w:t>info@bz-heiden.ch</w:t>
        </w:r>
      </w:hyperlink>
      <w:r w:rsidRPr="006740E3">
        <w:rPr>
          <w:sz w:val="20"/>
        </w:rPr>
        <w:t>) oder Telefon 071 898 86 00</w:t>
      </w:r>
    </w:p>
    <w:p w14:paraId="5336C271" w14:textId="77777777" w:rsidR="001215E7" w:rsidRPr="006740E3" w:rsidRDefault="001215E7" w:rsidP="001215E7">
      <w:pPr>
        <w:spacing w:after="0" w:line="240" w:lineRule="auto"/>
        <w:rPr>
          <w:sz w:val="20"/>
        </w:rPr>
      </w:pPr>
      <w:r w:rsidRPr="006740E3">
        <w:rPr>
          <w:sz w:val="20"/>
        </w:rPr>
        <w:t>Bei Abmeldung nach 09.00 Uhr</w:t>
      </w:r>
      <w:r w:rsidR="003047EB">
        <w:rPr>
          <w:sz w:val="20"/>
        </w:rPr>
        <w:t xml:space="preserve"> am Vortag</w:t>
      </w:r>
      <w:r w:rsidRPr="006740E3">
        <w:rPr>
          <w:sz w:val="20"/>
        </w:rPr>
        <w:t xml:space="preserve"> wird das Essen verrechnet.</w:t>
      </w:r>
    </w:p>
    <w:p w14:paraId="76CE44C3" w14:textId="77777777" w:rsidR="000D29DE" w:rsidRPr="006740E3" w:rsidRDefault="000D29DE" w:rsidP="001215E7">
      <w:pPr>
        <w:spacing w:after="0" w:line="240" w:lineRule="auto"/>
        <w:rPr>
          <w:sz w:val="20"/>
        </w:rPr>
      </w:pPr>
    </w:p>
    <w:p w14:paraId="6230D344" w14:textId="77777777" w:rsidR="00974C60" w:rsidRDefault="00974C60" w:rsidP="001215E7">
      <w:pPr>
        <w:spacing w:after="0" w:line="240" w:lineRule="auto"/>
        <w:rPr>
          <w:b/>
          <w:sz w:val="24"/>
        </w:rPr>
      </w:pPr>
    </w:p>
    <w:p w14:paraId="0625BD3C" w14:textId="77777777" w:rsidR="006740E3" w:rsidRPr="00974C60" w:rsidRDefault="006740E3" w:rsidP="001215E7">
      <w:pPr>
        <w:spacing w:after="0" w:line="240" w:lineRule="auto"/>
        <w:rPr>
          <w:b/>
        </w:rPr>
      </w:pPr>
      <w:r w:rsidRPr="00974C60">
        <w:rPr>
          <w:b/>
        </w:rPr>
        <w:t>Anmeldung</w:t>
      </w:r>
    </w:p>
    <w:p w14:paraId="70D95EFE" w14:textId="77777777" w:rsidR="006740E3" w:rsidRPr="006740E3" w:rsidRDefault="006740E3" w:rsidP="001215E7">
      <w:pPr>
        <w:spacing w:after="0" w:line="240" w:lineRule="auto"/>
        <w:rPr>
          <w:sz w:val="10"/>
        </w:rPr>
      </w:pPr>
    </w:p>
    <w:p w14:paraId="5E1E18F4" w14:textId="77777777" w:rsidR="006740E3" w:rsidRDefault="006740E3" w:rsidP="001215E7">
      <w:pPr>
        <w:spacing w:after="0" w:line="240" w:lineRule="auto"/>
        <w:rPr>
          <w:sz w:val="20"/>
        </w:rPr>
      </w:pPr>
      <w:r>
        <w:rPr>
          <w:sz w:val="20"/>
        </w:rPr>
        <w:t>Geht an: Betreuungs-Zentrum Heiden, Gerbestrasse 3, 9410 Heiden</w:t>
      </w:r>
    </w:p>
    <w:p w14:paraId="43B02B06" w14:textId="77777777" w:rsidR="005858EF" w:rsidRPr="006740E3" w:rsidRDefault="006740E3" w:rsidP="00DB2FD1">
      <w:pPr>
        <w:spacing w:after="0" w:line="240" w:lineRule="auto"/>
        <w:rPr>
          <w:sz w:val="20"/>
        </w:rPr>
      </w:pPr>
      <w:r>
        <w:rPr>
          <w:sz w:val="20"/>
        </w:rPr>
        <w:t xml:space="preserve">Tel. 071 898 86 00, </w:t>
      </w:r>
      <w:hyperlink r:id="rId9" w:history="1">
        <w:r w:rsidRPr="00061929">
          <w:rPr>
            <w:rStyle w:val="Hyperlink"/>
            <w:sz w:val="20"/>
          </w:rPr>
          <w:t>info@bz-heiden.ch</w:t>
        </w:r>
      </w:hyperlink>
    </w:p>
    <w:sectPr w:rsidR="005858EF" w:rsidRPr="006740E3" w:rsidSect="006740E3">
      <w:headerReference w:type="default" r:id="rId10"/>
      <w:footerReference w:type="default" r:id="rId11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A386C" w14:textId="77777777" w:rsidR="00546F7B" w:rsidRDefault="00546F7B" w:rsidP="00DB2FD1">
      <w:pPr>
        <w:spacing w:after="0" w:line="240" w:lineRule="auto"/>
      </w:pPr>
      <w:r>
        <w:separator/>
      </w:r>
    </w:p>
  </w:endnote>
  <w:endnote w:type="continuationSeparator" w:id="0">
    <w:p w14:paraId="7B403430" w14:textId="77777777" w:rsidR="00546F7B" w:rsidRDefault="00546F7B" w:rsidP="00DB2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045E5" w14:textId="77777777" w:rsidR="003047EB" w:rsidRPr="003047EB" w:rsidRDefault="003047EB">
    <w:pPr>
      <w:pStyle w:val="Footer"/>
      <w:rPr>
        <w:i/>
        <w:sz w:val="20"/>
      </w:rPr>
    </w:pPr>
    <w:r w:rsidRPr="003047EB">
      <w:rPr>
        <w:i/>
        <w:sz w:val="20"/>
      </w:rPr>
      <w:t xml:space="preserve">Anmeldeformular Mahlzeitendienst Version </w:t>
    </w:r>
    <w:r w:rsidR="003C66F4">
      <w:rPr>
        <w:i/>
        <w:sz w:val="20"/>
      </w:rPr>
      <w:t>0</w:t>
    </w:r>
    <w:r w:rsidR="00B16EE8">
      <w:rPr>
        <w:i/>
        <w:sz w:val="20"/>
      </w:rPr>
      <w:t>6</w:t>
    </w:r>
    <w:r w:rsidR="003C66F4">
      <w:rPr>
        <w:i/>
        <w:sz w:val="20"/>
      </w:rPr>
      <w:t>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90955" w14:textId="77777777" w:rsidR="00546F7B" w:rsidRDefault="00546F7B" w:rsidP="00DB2FD1">
      <w:pPr>
        <w:spacing w:after="0" w:line="240" w:lineRule="auto"/>
      </w:pPr>
      <w:r>
        <w:separator/>
      </w:r>
    </w:p>
  </w:footnote>
  <w:footnote w:type="continuationSeparator" w:id="0">
    <w:p w14:paraId="7454458C" w14:textId="77777777" w:rsidR="00546F7B" w:rsidRDefault="00546F7B" w:rsidP="00DB2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815E4" w14:textId="77777777" w:rsidR="00DB2FD1" w:rsidRDefault="00DB2FD1">
    <w:pPr>
      <w:pStyle w:val="Header"/>
    </w:pPr>
    <w:r w:rsidRPr="001B429C">
      <w:rPr>
        <w:noProof/>
        <w:sz w:val="18"/>
        <w:lang w:eastAsia="de-CH"/>
      </w:rPr>
      <w:drawing>
        <wp:inline distT="0" distB="0" distL="0" distR="0" wp14:anchorId="68D2197E" wp14:editId="5F28E6CA">
          <wp:extent cx="2279822" cy="278765"/>
          <wp:effectExtent l="0" t="0" r="6350" b="6985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H Logo spez.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9791" cy="2860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206BC"/>
    <w:multiLevelType w:val="hybridMultilevel"/>
    <w:tmpl w:val="E4FC5AEC"/>
    <w:lvl w:ilvl="0" w:tplc="B2DC2A9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53AB3"/>
    <w:multiLevelType w:val="hybridMultilevel"/>
    <w:tmpl w:val="A0A68372"/>
    <w:lvl w:ilvl="0" w:tplc="CDC0DE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135601"/>
    <w:multiLevelType w:val="hybridMultilevel"/>
    <w:tmpl w:val="6C16FB34"/>
    <w:lvl w:ilvl="0" w:tplc="1446415A">
      <w:start w:val="5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5B1348"/>
    <w:multiLevelType w:val="hybridMultilevel"/>
    <w:tmpl w:val="3926BD32"/>
    <w:lvl w:ilvl="0" w:tplc="3E3CF72E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2454356">
    <w:abstractNumId w:val="0"/>
  </w:num>
  <w:num w:numId="2" w16cid:durableId="126778818">
    <w:abstractNumId w:val="2"/>
  </w:num>
  <w:num w:numId="3" w16cid:durableId="319382328">
    <w:abstractNumId w:val="1"/>
  </w:num>
  <w:num w:numId="4" w16cid:durableId="2414479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2DD"/>
    <w:rsid w:val="00001844"/>
    <w:rsid w:val="00011FF4"/>
    <w:rsid w:val="00097C54"/>
    <w:rsid w:val="000A1B71"/>
    <w:rsid w:val="000D29DE"/>
    <w:rsid w:val="000D4319"/>
    <w:rsid w:val="00101184"/>
    <w:rsid w:val="001141D0"/>
    <w:rsid w:val="001215E7"/>
    <w:rsid w:val="00195F6F"/>
    <w:rsid w:val="001F6C5D"/>
    <w:rsid w:val="002B283D"/>
    <w:rsid w:val="002B5352"/>
    <w:rsid w:val="00301812"/>
    <w:rsid w:val="003047EB"/>
    <w:rsid w:val="003075CD"/>
    <w:rsid w:val="00314345"/>
    <w:rsid w:val="003B67ED"/>
    <w:rsid w:val="003C66F4"/>
    <w:rsid w:val="003E12F2"/>
    <w:rsid w:val="00406731"/>
    <w:rsid w:val="00413DC6"/>
    <w:rsid w:val="00427357"/>
    <w:rsid w:val="00434CD9"/>
    <w:rsid w:val="004641F4"/>
    <w:rsid w:val="004712D3"/>
    <w:rsid w:val="004A7B3D"/>
    <w:rsid w:val="00514E5B"/>
    <w:rsid w:val="00531EDD"/>
    <w:rsid w:val="00546F7B"/>
    <w:rsid w:val="00552D85"/>
    <w:rsid w:val="005858EF"/>
    <w:rsid w:val="005E373D"/>
    <w:rsid w:val="006454EA"/>
    <w:rsid w:val="006740E3"/>
    <w:rsid w:val="00693651"/>
    <w:rsid w:val="006B7E7E"/>
    <w:rsid w:val="006C02A4"/>
    <w:rsid w:val="006C5494"/>
    <w:rsid w:val="00727E26"/>
    <w:rsid w:val="007653D0"/>
    <w:rsid w:val="00792C76"/>
    <w:rsid w:val="00792EF8"/>
    <w:rsid w:val="007C4449"/>
    <w:rsid w:val="007E60D4"/>
    <w:rsid w:val="008129C0"/>
    <w:rsid w:val="008512DD"/>
    <w:rsid w:val="008B0A80"/>
    <w:rsid w:val="00962E1A"/>
    <w:rsid w:val="00974C60"/>
    <w:rsid w:val="0097533F"/>
    <w:rsid w:val="009A6A7E"/>
    <w:rsid w:val="009D2CAE"/>
    <w:rsid w:val="00A04560"/>
    <w:rsid w:val="00A115F9"/>
    <w:rsid w:val="00A45541"/>
    <w:rsid w:val="00A4579F"/>
    <w:rsid w:val="00AB4CB2"/>
    <w:rsid w:val="00AB6FF3"/>
    <w:rsid w:val="00AE3990"/>
    <w:rsid w:val="00AF7566"/>
    <w:rsid w:val="00B16EE8"/>
    <w:rsid w:val="00B629CE"/>
    <w:rsid w:val="00B71536"/>
    <w:rsid w:val="00B77F91"/>
    <w:rsid w:val="00BA7BF3"/>
    <w:rsid w:val="00BB1E97"/>
    <w:rsid w:val="00BD4BF5"/>
    <w:rsid w:val="00BE53BD"/>
    <w:rsid w:val="00BE78B0"/>
    <w:rsid w:val="00C32CE1"/>
    <w:rsid w:val="00C35C58"/>
    <w:rsid w:val="00C9370E"/>
    <w:rsid w:val="00CA0565"/>
    <w:rsid w:val="00CD5D20"/>
    <w:rsid w:val="00D33572"/>
    <w:rsid w:val="00D65153"/>
    <w:rsid w:val="00DB2FD1"/>
    <w:rsid w:val="00E12069"/>
    <w:rsid w:val="00E26690"/>
    <w:rsid w:val="00E47842"/>
    <w:rsid w:val="00E648BC"/>
    <w:rsid w:val="00E77E2F"/>
    <w:rsid w:val="00EA5FBB"/>
    <w:rsid w:val="00EC5356"/>
    <w:rsid w:val="00EF4189"/>
    <w:rsid w:val="00F014B9"/>
    <w:rsid w:val="00F34E22"/>
    <w:rsid w:val="00F455DF"/>
    <w:rsid w:val="00F6331D"/>
    <w:rsid w:val="00F65B64"/>
    <w:rsid w:val="00FB143E"/>
    <w:rsid w:val="00FD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ED1E82"/>
  <w15:chartTrackingRefBased/>
  <w15:docId w15:val="{2A2CD4EA-9747-49C6-884E-FB9615CF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F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F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FD1"/>
  </w:style>
  <w:style w:type="paragraph" w:styleId="Footer">
    <w:name w:val="footer"/>
    <w:basedOn w:val="Normal"/>
    <w:link w:val="FooterChar"/>
    <w:uiPriority w:val="99"/>
    <w:unhideWhenUsed/>
    <w:rsid w:val="00DB2F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FD1"/>
  </w:style>
  <w:style w:type="table" w:styleId="TableGrid">
    <w:name w:val="Table Grid"/>
    <w:basedOn w:val="TableNormal"/>
    <w:uiPriority w:val="39"/>
    <w:rsid w:val="00DB2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067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215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15E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3D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3D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z-heiden.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bz-heiden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Kunden\Betreuungs-Zentrum%20Heiden\Inhalte\Mahlzeiten-Lieferdienst\Anmeldeformular-Mahlzeitendienst-Juni-2026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5ECED-5CAD-4CD7-B4BD-8568DD50D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Anmeldeformular-Mahlzeitendienst-Juni-2026.dotx</Template>
  <TotalTime>0</TotalTime>
  <Pages>2</Pages>
  <Words>284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Reto Furrer</dc:creator>
  <cp:keywords/>
  <dc:description/>
  <cp:lastModifiedBy>FURRER ITX | Reto Furrer</cp:lastModifiedBy>
  <cp:revision>2</cp:revision>
  <cp:lastPrinted>2026-06-12T08:52:00Z</cp:lastPrinted>
  <dcterms:created xsi:type="dcterms:W3CDTF">2026-08-20T10:21:00Z</dcterms:created>
  <dcterms:modified xsi:type="dcterms:W3CDTF">2026-08-20T10:21:00Z</dcterms:modified>
</cp:coreProperties>
</file>